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185" w:rsidRPr="004E6E28" w:rsidRDefault="008A1185" w:rsidP="004E6E28">
      <w:pPr>
        <w:spacing w:line="276" w:lineRule="auto"/>
        <w:jc w:val="both"/>
        <w:rPr>
          <w:i/>
          <w:color w:val="000000"/>
          <w:shd w:val="clear" w:color="auto" w:fill="FFFFFF"/>
          <w:lang w:val="uk-UA"/>
        </w:rPr>
      </w:pPr>
      <w:r w:rsidRPr="004E6E28">
        <w:rPr>
          <w:i/>
          <w:color w:val="000000"/>
          <w:shd w:val="clear" w:color="auto" w:fill="FFFFFF"/>
          <w:lang w:val="uk-UA"/>
        </w:rPr>
        <w:t>Т.В. Філіппова</w:t>
      </w:r>
      <w:r w:rsidRPr="004E6E28">
        <w:rPr>
          <w:b/>
          <w:i/>
          <w:color w:val="000000"/>
          <w:shd w:val="clear" w:color="auto" w:fill="FFFFFF"/>
          <w:lang w:val="uk-UA"/>
        </w:rPr>
        <w:t xml:space="preserve">, </w:t>
      </w:r>
      <w:r w:rsidRPr="004E6E28">
        <w:rPr>
          <w:i/>
          <w:color w:val="000000"/>
          <w:shd w:val="clear" w:color="auto" w:fill="FFFFFF"/>
          <w:lang w:val="uk-UA"/>
        </w:rPr>
        <w:t>спеціаліст вищої категорії, старший учитель Одеської середньої спеціалізованої музичної школи інтернату ім. проф. П.С. Столярського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  <w:lang w:val="uk-UA"/>
        </w:rPr>
      </w:pPr>
    </w:p>
    <w:p w:rsidR="008A1185" w:rsidRPr="00D53A99" w:rsidRDefault="008A1185" w:rsidP="00D53A99">
      <w:pPr>
        <w:spacing w:line="276" w:lineRule="auto"/>
        <w:jc w:val="both"/>
        <w:rPr>
          <w:b/>
          <w:color w:val="000000"/>
          <w:shd w:val="clear" w:color="auto" w:fill="FFFFFF"/>
          <w:lang w:val="uk-UA"/>
        </w:rPr>
      </w:pPr>
      <w:r w:rsidRPr="00D53A99">
        <w:rPr>
          <w:b/>
          <w:color w:val="000000"/>
          <w:shd w:val="clear" w:color="auto" w:fill="FFFFFF"/>
          <w:lang w:val="uk-UA"/>
        </w:rPr>
        <w:t>Сценарій до 10 квітня «70-річчя визволення Одеси від німецько-фашистських загарбників»</w:t>
      </w:r>
    </w:p>
    <w:p w:rsidR="008A1185" w:rsidRPr="00D53A99" w:rsidRDefault="008A1185" w:rsidP="00D53A99">
      <w:pPr>
        <w:spacing w:line="276" w:lineRule="auto"/>
        <w:jc w:val="both"/>
        <w:rPr>
          <w:color w:val="000000"/>
          <w:shd w:val="clear" w:color="auto" w:fill="FFFFFF"/>
          <w:lang w:val="uk-UA"/>
        </w:rPr>
      </w:pPr>
    </w:p>
    <w:p w:rsidR="008A1185" w:rsidRPr="004E6E28" w:rsidRDefault="008A1185" w:rsidP="00517D0B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Ки</w:t>
      </w:r>
      <w:r w:rsidRPr="004E6E28">
        <w:rPr>
          <w:color w:val="000000"/>
          <w:shd w:val="clear" w:color="auto" w:fill="FFFFFF"/>
          <w:lang w:val="uk-UA"/>
        </w:rPr>
        <w:t>їв</w:t>
      </w:r>
      <w:r w:rsidRPr="004E6E28">
        <w:rPr>
          <w:color w:val="000000"/>
          <w:shd w:val="clear" w:color="auto" w:fill="FFFFFF"/>
        </w:rPr>
        <w:t xml:space="preserve">. 21 </w:t>
      </w:r>
      <w:r w:rsidRPr="004E6E28">
        <w:rPr>
          <w:color w:val="000000"/>
          <w:shd w:val="clear" w:color="auto" w:fill="FFFFFF"/>
          <w:lang w:val="uk-UA"/>
        </w:rPr>
        <w:t>червня</w:t>
      </w:r>
      <w:r w:rsidRPr="004E6E28">
        <w:rPr>
          <w:color w:val="000000"/>
          <w:shd w:val="clear" w:color="auto" w:fill="FFFFFF"/>
        </w:rPr>
        <w:t xml:space="preserve"> 1941 </w:t>
      </w:r>
      <w:r w:rsidRPr="004E6E28">
        <w:rPr>
          <w:color w:val="000000"/>
          <w:shd w:val="clear" w:color="auto" w:fill="FFFFFF"/>
          <w:lang w:val="uk-UA"/>
        </w:rPr>
        <w:t>року</w:t>
      </w:r>
      <w:r w:rsidRPr="004E6E28">
        <w:rPr>
          <w:color w:val="000000"/>
          <w:shd w:val="clear" w:color="auto" w:fill="FFFFFF"/>
        </w:rPr>
        <w:t xml:space="preserve">. Концерт </w:t>
      </w:r>
      <w:r w:rsidRPr="004E6E28">
        <w:rPr>
          <w:color w:val="000000"/>
          <w:shd w:val="clear" w:color="auto" w:fill="FFFFFF"/>
          <w:lang w:val="uk-UA"/>
        </w:rPr>
        <w:t>у</w:t>
      </w:r>
      <w:r w:rsidRPr="004E6E28">
        <w:rPr>
          <w:color w:val="000000"/>
          <w:shd w:val="clear" w:color="auto" w:fill="FFFFFF"/>
        </w:rPr>
        <w:t xml:space="preserve"> зал</w:t>
      </w:r>
      <w:r w:rsidRPr="004E6E28">
        <w:rPr>
          <w:color w:val="000000"/>
          <w:shd w:val="clear" w:color="auto" w:fill="FFFFFF"/>
          <w:lang w:val="uk-UA"/>
        </w:rPr>
        <w:t>і</w:t>
      </w:r>
      <w:r w:rsidRPr="004E6E28">
        <w:rPr>
          <w:color w:val="000000"/>
          <w:shd w:val="clear" w:color="auto" w:fill="FFFFFF"/>
        </w:rPr>
        <w:t xml:space="preserve"> ф</w:t>
      </w:r>
      <w:r w:rsidRPr="004E6E28">
        <w:rPr>
          <w:color w:val="000000"/>
          <w:shd w:val="clear" w:color="auto" w:fill="FFFFFF"/>
          <w:lang w:val="uk-UA"/>
        </w:rPr>
        <w:t>і</w:t>
      </w:r>
      <w:r w:rsidRPr="004E6E28">
        <w:rPr>
          <w:color w:val="000000"/>
          <w:shd w:val="clear" w:color="auto" w:fill="FFFFFF"/>
        </w:rPr>
        <w:t>лармон</w:t>
      </w:r>
      <w:r w:rsidRPr="004E6E28">
        <w:rPr>
          <w:color w:val="000000"/>
          <w:shd w:val="clear" w:color="auto" w:fill="FFFFFF"/>
          <w:lang w:val="uk-UA"/>
        </w:rPr>
        <w:t>ії</w:t>
      </w:r>
      <w:r w:rsidRPr="004E6E28">
        <w:rPr>
          <w:color w:val="000000"/>
          <w:shd w:val="clear" w:color="auto" w:fill="FFFFFF"/>
        </w:rPr>
        <w:t>. Звучит</w:t>
      </w:r>
      <w:r w:rsidRPr="004E6E28">
        <w:rPr>
          <w:color w:val="000000"/>
          <w:shd w:val="clear" w:color="auto" w:fill="FFFFFF"/>
          <w:lang w:val="uk-UA"/>
        </w:rPr>
        <w:t>ь</w:t>
      </w:r>
      <w:r w:rsidRPr="004E6E28">
        <w:rPr>
          <w:color w:val="000000"/>
          <w:shd w:val="clear" w:color="auto" w:fill="FFFFFF"/>
        </w:rPr>
        <w:t xml:space="preserve"> п</w:t>
      </w:r>
      <w:r w:rsidRPr="004E6E28">
        <w:rPr>
          <w:color w:val="000000"/>
          <w:shd w:val="clear" w:color="auto" w:fill="FFFFFF"/>
          <w:lang w:val="uk-UA"/>
        </w:rPr>
        <w:t>і</w:t>
      </w:r>
      <w:r w:rsidRPr="004E6E28">
        <w:rPr>
          <w:color w:val="000000"/>
          <w:shd w:val="clear" w:color="auto" w:fill="FFFFFF"/>
        </w:rPr>
        <w:t xml:space="preserve">сня </w:t>
      </w:r>
      <w:r w:rsidRPr="004E6E28">
        <w:rPr>
          <w:i/>
          <w:color w:val="000000"/>
          <w:shd w:val="clear" w:color="auto" w:fill="FFFFFF"/>
        </w:rPr>
        <w:t xml:space="preserve">«Як тебе не любити, </w:t>
      </w:r>
      <w:r w:rsidRPr="004E6E28">
        <w:rPr>
          <w:i/>
          <w:color w:val="000000"/>
          <w:shd w:val="clear" w:color="auto" w:fill="FFFFFF"/>
          <w:lang w:val="uk-UA"/>
        </w:rPr>
        <w:t>Києве мій»</w:t>
      </w:r>
      <w:r w:rsidRPr="004E6E28">
        <w:rPr>
          <w:color w:val="000000"/>
          <w:shd w:val="clear" w:color="auto" w:fill="FFFFFF"/>
          <w:lang w:val="uk-UA"/>
        </w:rPr>
        <w:t xml:space="preserve"> </w:t>
      </w:r>
      <w:r w:rsidRPr="004E6E28">
        <w:rPr>
          <w:color w:val="000000"/>
          <w:shd w:val="clear" w:color="auto" w:fill="FFFFFF"/>
        </w:rPr>
        <w:t>(слова Д. Луценко, муз</w:t>
      </w:r>
      <w:r w:rsidRPr="004E6E28">
        <w:rPr>
          <w:color w:val="000000"/>
          <w:shd w:val="clear" w:color="auto" w:fill="FFFFFF"/>
          <w:lang w:val="uk-UA"/>
        </w:rPr>
        <w:t>и</w:t>
      </w:r>
      <w:r w:rsidRPr="004E6E28">
        <w:rPr>
          <w:color w:val="000000"/>
          <w:shd w:val="clear" w:color="auto" w:fill="FFFFFF"/>
        </w:rPr>
        <w:t xml:space="preserve">ка </w:t>
      </w:r>
      <w:r w:rsidRPr="004E6E28">
        <w:rPr>
          <w:color w:val="000000"/>
          <w:shd w:val="clear" w:color="auto" w:fill="FFFFFF"/>
          <w:lang w:val="uk-UA"/>
        </w:rPr>
        <w:t>И.</w:t>
      </w:r>
      <w:r w:rsidRPr="004E6E28">
        <w:rPr>
          <w:color w:val="000000"/>
          <w:shd w:val="clear" w:color="auto" w:fill="FFFFFF"/>
        </w:rPr>
        <w:t>Шамо).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  <w:lang w:val="uk-UA"/>
        </w:rPr>
      </w:pPr>
      <w:r w:rsidRPr="004E6E28">
        <w:rPr>
          <w:i/>
          <w:color w:val="000000"/>
          <w:shd w:val="clear" w:color="auto" w:fill="FFFFFF"/>
          <w:lang w:val="uk-UA"/>
        </w:rPr>
        <w:t>(</w:t>
      </w:r>
      <w:r w:rsidRPr="004E6E28">
        <w:rPr>
          <w:i/>
          <w:color w:val="000000"/>
          <w:shd w:val="clear" w:color="auto" w:fill="FFFFFF"/>
        </w:rPr>
        <w:t>Слайды №1-4</w:t>
      </w:r>
      <w:r w:rsidRPr="004E6E28">
        <w:rPr>
          <w:i/>
          <w:color w:val="000000"/>
          <w:shd w:val="clear" w:color="auto" w:fill="FFFFFF"/>
          <w:lang w:val="uk-UA"/>
        </w:rPr>
        <w:t>)</w:t>
      </w:r>
    </w:p>
    <w:p w:rsidR="008A1185" w:rsidRPr="004E6E28" w:rsidRDefault="008A1185" w:rsidP="00517D0B">
      <w:pPr>
        <w:spacing w:line="276" w:lineRule="auto"/>
        <w:jc w:val="center"/>
        <w:rPr>
          <w:color w:val="000000"/>
          <w:shd w:val="clear" w:color="auto" w:fill="FFFFFF"/>
          <w:lang w:val="uk-UA"/>
        </w:rPr>
      </w:pPr>
      <w:r w:rsidRPr="004E6E28">
        <w:rPr>
          <w:color w:val="000000"/>
          <w:shd w:val="clear" w:color="auto" w:fill="FFFFFF"/>
        </w:rPr>
        <w:t>Грає море зелене,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Тихий день догора.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Дорогими для мене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Стали схили Дніпра,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Де колишуться віти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Закоханих мрій</w:t>
      </w:r>
      <w:r>
        <w:rPr>
          <w:color w:val="000000"/>
          <w:shd w:val="clear" w:color="auto" w:fill="FFFFFF"/>
        </w:rPr>
        <w:t>…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Як тебе не любити,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Києве мій!</w:t>
      </w:r>
      <w:r w:rsidRPr="004E6E28">
        <w:rPr>
          <w:color w:val="000000"/>
        </w:rPr>
        <w:br/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В очі дивляться канни,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Серце в них переллю.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Хай розкажуть коханій,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Як я вірно люблю.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Буду мріяти й жити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На крилах надій</w:t>
      </w:r>
      <w:r>
        <w:rPr>
          <w:color w:val="000000"/>
          <w:shd w:val="clear" w:color="auto" w:fill="FFFFFF"/>
        </w:rPr>
        <w:t>…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Як тебе не любити,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Києве мій!</w:t>
      </w:r>
      <w:r w:rsidRPr="004E6E28">
        <w:rPr>
          <w:color w:val="000000"/>
        </w:rPr>
        <w:br/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Спить натомлене місто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Мирним, лагідним сном.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Ген вогні, як намисто,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Розцвіли над Дніпром.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Вечорів оксамити,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Мов щастя прибій</w:t>
      </w:r>
      <w:r>
        <w:rPr>
          <w:color w:val="000000"/>
          <w:shd w:val="clear" w:color="auto" w:fill="FFFFFF"/>
        </w:rPr>
        <w:t>…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Як тебе не любити,</w:t>
      </w:r>
      <w:r w:rsidRPr="004E6E28">
        <w:rPr>
          <w:color w:val="000000"/>
        </w:rPr>
        <w:br/>
      </w:r>
      <w:r w:rsidRPr="004E6E28">
        <w:rPr>
          <w:color w:val="000000"/>
          <w:shd w:val="clear" w:color="auto" w:fill="FFFFFF"/>
        </w:rPr>
        <w:t>Києве мій!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  <w:lang w:val="uk-UA"/>
        </w:rPr>
      </w:pPr>
      <w:r w:rsidRPr="004E6E28">
        <w:rPr>
          <w:i/>
          <w:color w:val="000000"/>
          <w:shd w:val="clear" w:color="auto" w:fill="FFFFFF"/>
          <w:lang w:val="uk-UA"/>
        </w:rPr>
        <w:t>(</w:t>
      </w:r>
      <w:r w:rsidRPr="004E6E28">
        <w:rPr>
          <w:i/>
          <w:color w:val="000000"/>
          <w:shd w:val="clear" w:color="auto" w:fill="FFFFFF"/>
        </w:rPr>
        <w:t>Слайд №5</w:t>
      </w:r>
      <w:r w:rsidRPr="004E6E28">
        <w:rPr>
          <w:i/>
          <w:color w:val="000000"/>
          <w:shd w:val="clear" w:color="auto" w:fill="FFFFFF"/>
          <w:lang w:val="uk-UA"/>
        </w:rPr>
        <w:t>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Когда проходят памятные даты,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Мы почему-то чувствуем вину.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Все меньше вспоминают о Победе,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Все больше забывают про войну.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Но боль еще исчезнуть не готова,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Те годы – миллионы личных драм!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А потому давайте вспомним снова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Всех тех, кто подарил Победу нам!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Молчанием почтите память павших,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Заботой окружите жизнь живых.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И хоть частицу долга ветеранам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Спешите благодарно возвратить!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2</w:t>
      </w:r>
      <w:r w:rsidRPr="004E6E28">
        <w:rPr>
          <w:color w:val="000000"/>
          <w:shd w:val="clear" w:color="auto" w:fill="FFFFFF"/>
        </w:rPr>
        <w:t>: Памяти наших дедов, отцов, памяти солдат и офицеров, павших на фронтах Великой Отечественной войны, этот праздник посвящается.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ЧТЕЦ 1</w:t>
      </w:r>
      <w:r w:rsidRPr="004E6E28">
        <w:rPr>
          <w:color w:val="000000"/>
          <w:shd w:val="clear" w:color="auto" w:fill="FFFFFF"/>
        </w:rPr>
        <w:t>: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Какими вы юными были,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Красивыми были,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Часы еще те не пробили.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Но рядом стояла беда!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До смерти любить обещали,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Горела от клятв голова…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Ах, если бы только вы знали,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Что сбудутся ваши слова…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Мальчишки еще, не герои…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Еще вас не знает страна…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Но близится двадцать второе…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Когда стоит у порога война.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Кончаются юность и детство,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 последний, наверное, раз –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Нам надо на вас наглядеться,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Навеки наслушаться вас…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  <w:lang w:val="uk-UA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Это случилось 22 июня 1941 года на рассвете, в воскресный день, когда люди ещё спали.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2</w:t>
      </w:r>
      <w:r w:rsidRPr="004E6E28">
        <w:rPr>
          <w:color w:val="000000"/>
          <w:shd w:val="clear" w:color="auto" w:fill="FFFFFF"/>
        </w:rPr>
        <w:t>: Фашисты громили всю Европу, покорив ее. У них были тысячи пушек, самолетов и танков. Они расстреливали, вешали, сжигали, убивали с</w:t>
      </w:r>
      <w:r>
        <w:rPr>
          <w:color w:val="000000"/>
          <w:shd w:val="clear" w:color="auto" w:fill="FFFFFF"/>
        </w:rPr>
        <w:t>тариков и женщин, детей и ранен</w:t>
      </w:r>
      <w:r w:rsidRPr="004E6E28">
        <w:rPr>
          <w:color w:val="000000"/>
          <w:shd w:val="clear" w:color="auto" w:fill="FFFFFF"/>
        </w:rPr>
        <w:t>ых. Враги считали, что так же легок будет их путь и по нашей земле. Но они просчитались.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Роса еще дремала на лафете,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 Когда под громом дрогнул Измаил: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Трубач полка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У штаба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На рассвете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В холодный горн тревогу протрубил.  (</w:t>
      </w:r>
      <w:r w:rsidRPr="004E6E28">
        <w:rPr>
          <w:i/>
          <w:color w:val="000000"/>
          <w:shd w:val="clear" w:color="auto" w:fill="FFFFFF"/>
        </w:rPr>
        <w:t>исполнение на трубе</w:t>
      </w:r>
      <w:r w:rsidRPr="004E6E28">
        <w:rPr>
          <w:color w:val="000000"/>
          <w:shd w:val="clear" w:color="auto" w:fill="FFFFFF"/>
        </w:rPr>
        <w:t>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Набата звук,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Кинжальный, резкий, плотный,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Летел к Одессе, за Троянов вал,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Как будто он не гарнизон пехотный,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А всю страну он к бою поднимал.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                          Так разыгралась смерти вьюга.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ЧТЕЦ 2</w:t>
      </w:r>
      <w:r w:rsidRPr="004E6E28">
        <w:rPr>
          <w:color w:val="000000"/>
          <w:shd w:val="clear" w:color="auto" w:fill="FFFFFF"/>
        </w:rPr>
        <w:t>: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Казалось, было холодно цветам,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И от росы они слегка поблекли.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Зарю, что шла по травам и кустам,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Обшарили немецкие бинокли.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Цветок, в росинках весь, к цветку приник, 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И пограничник протянул к ним руки.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№6, 7)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Такою всё дышало тишиной,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Что вся земля ещё спала, казалось.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Кто знал, что между миром и войной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Всего каких-то пять минут осталось!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№8, 9)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894B2D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В летопись Великой Отечественной войны 1941-1945 годов Одесса вошла с первых же дней войны, оказавшись</w:t>
      </w:r>
      <w:r>
        <w:rPr>
          <w:color w:val="000000"/>
          <w:shd w:val="clear" w:color="auto" w:fill="FFFFFF"/>
          <w:lang w:val="uk-UA"/>
        </w:rPr>
        <w:t>,</w:t>
      </w:r>
      <w:r w:rsidRPr="004E6E28">
        <w:rPr>
          <w:color w:val="000000"/>
          <w:shd w:val="clear" w:color="auto" w:fill="FFFFFF"/>
        </w:rPr>
        <w:t xml:space="preserve"> по существу прифронтовым городом. 5 августа Ставка Верховного Главнокомандования отдала приказ: «Одессу не сдавать и оборонять до последней возможности, привлекая к делу Черноморский флот». Этот день считается началом героической обороны Одессы. На строительство оборонительных рубежей вокруг родного города вышли тысячи трудящихся, создавшие в кратчайшие сроки шесть оборонительных поясов на подступах к городу.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№10-12)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894B2D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2</w:t>
      </w:r>
      <w:r w:rsidRPr="004E6E28">
        <w:rPr>
          <w:color w:val="000000"/>
          <w:shd w:val="clear" w:color="auto" w:fill="FFFFFF"/>
        </w:rPr>
        <w:t xml:space="preserve">: Ожесточенное наступление вражеских сил отражали войска Отдельной Приморской армии, части и корабли Черноморского флота. Когда в конце августа войска противника прорвались к Днепру, Одесса оказалась в глубоком вражеском тылу. Несмотря на многократное превосходство в живой силе и технике, трехсоттысячная группировка противника была вынуждена в течение 73 дней </w:t>
      </w:r>
      <w:r>
        <w:rPr>
          <w:color w:val="000000"/>
          <w:shd w:val="clear" w:color="auto" w:fill="FFFFFF"/>
          <w:lang w:val="uk-UA"/>
        </w:rPr>
        <w:t>находиться</w:t>
      </w:r>
      <w:r w:rsidRPr="004E6E28">
        <w:rPr>
          <w:color w:val="000000"/>
          <w:shd w:val="clear" w:color="auto" w:fill="FFFFFF"/>
        </w:rPr>
        <w:t xml:space="preserve"> у стен города.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894B2D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Одесса стояла насмерть. Жители города мужественно переносили налеты вражеской авиации и артобстрелы, недостаток продовольствия и воды. В труднейших условиях осады ни на один день не прекращалась работа фабрик и заводов, которые выпускали 134 вида военной продукции. </w:t>
      </w:r>
      <w:r>
        <w:rPr>
          <w:color w:val="000000"/>
          <w:shd w:val="clear" w:color="auto" w:fill="FFFFFF"/>
          <w:lang w:val="uk-UA"/>
        </w:rPr>
        <w:t xml:space="preserve">Армия </w:t>
      </w:r>
      <w:r w:rsidRPr="004E6E28">
        <w:rPr>
          <w:color w:val="000000"/>
          <w:shd w:val="clear" w:color="auto" w:fill="FFFFFF"/>
        </w:rPr>
        <w:t>и население, став единым боевым гарнизоном, сделали все возможное, чтобы враг не смог овладеть Одессой.</w:t>
      </w:r>
    </w:p>
    <w:p w:rsidR="008A1185" w:rsidRPr="004E6E28" w:rsidRDefault="008A1185" w:rsidP="00894B2D">
      <w:pPr>
        <w:spacing w:line="276" w:lineRule="auto"/>
        <w:jc w:val="both"/>
        <w:rPr>
          <w:color w:val="000000"/>
          <w:shd w:val="clear" w:color="auto" w:fill="FFFFFF"/>
        </w:rPr>
      </w:pPr>
    </w:p>
    <w:p w:rsidR="008A1185" w:rsidRPr="004E6E28" w:rsidRDefault="008A1185" w:rsidP="00894B2D">
      <w:pPr>
        <w:shd w:val="clear" w:color="auto" w:fill="FFFFFF"/>
        <w:jc w:val="both"/>
        <w:rPr>
          <w:bCs/>
          <w:color w:val="000000"/>
        </w:rPr>
      </w:pPr>
      <w:r w:rsidRPr="004E6E28">
        <w:rPr>
          <w:color w:val="000000"/>
          <w:shd w:val="clear" w:color="auto" w:fill="FFFFFF"/>
        </w:rPr>
        <w:t xml:space="preserve">Звучит песня </w:t>
      </w:r>
      <w:r w:rsidRPr="004E6E28">
        <w:rPr>
          <w:i/>
          <w:color w:val="000000"/>
          <w:shd w:val="clear" w:color="auto" w:fill="FFFFFF"/>
        </w:rPr>
        <w:t>«Ты одессит, Мишка»</w:t>
      </w:r>
      <w:r w:rsidRPr="004E6E28">
        <w:rPr>
          <w:color w:val="000000"/>
          <w:shd w:val="clear" w:color="auto" w:fill="FFFFFF"/>
        </w:rPr>
        <w:t xml:space="preserve"> (</w:t>
      </w:r>
      <w:r w:rsidRPr="004E6E28">
        <w:rPr>
          <w:bCs/>
          <w:color w:val="000000"/>
        </w:rPr>
        <w:t xml:space="preserve">слова </w:t>
      </w:r>
      <w:r w:rsidRPr="004E6E28">
        <w:rPr>
          <w:color w:val="000000"/>
        </w:rPr>
        <w:t>В</w:t>
      </w:r>
      <w:r>
        <w:rPr>
          <w:color w:val="000000"/>
          <w:lang w:val="uk-UA"/>
        </w:rPr>
        <w:t>.</w:t>
      </w:r>
      <w:r w:rsidRPr="004E6E28">
        <w:rPr>
          <w:color w:val="000000"/>
        </w:rPr>
        <w:t xml:space="preserve">Дыховичный, </w:t>
      </w:r>
      <w:r w:rsidRPr="004E6E28">
        <w:rPr>
          <w:bCs/>
          <w:color w:val="000000"/>
        </w:rPr>
        <w:t xml:space="preserve">музыка </w:t>
      </w:r>
      <w:r>
        <w:rPr>
          <w:bCs/>
          <w:color w:val="000000"/>
          <w:lang w:val="uk-UA"/>
        </w:rPr>
        <w:t>М.</w:t>
      </w:r>
      <w:r w:rsidRPr="004E6E28">
        <w:rPr>
          <w:color w:val="000000"/>
        </w:rPr>
        <w:t>Воловац</w:t>
      </w:r>
      <w:r w:rsidRPr="004E6E28">
        <w:rPr>
          <w:color w:val="000000"/>
          <w:shd w:val="clear" w:color="auto" w:fill="FFFFFF"/>
        </w:rPr>
        <w:t>)</w:t>
      </w:r>
    </w:p>
    <w:p w:rsidR="008A1185" w:rsidRPr="004E6E28" w:rsidRDefault="008A1185" w:rsidP="00894B2D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A1185" w:rsidRPr="004E6E28" w:rsidRDefault="008A1185" w:rsidP="00894B2D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E6E28">
        <w:rPr>
          <w:color w:val="000000"/>
        </w:rPr>
        <w:t>Широкие лиманы, зеленые каштаны, качается шаланда на рейде голубом.</w:t>
      </w:r>
      <w:r w:rsidRPr="004E6E28">
        <w:rPr>
          <w:color w:val="000000"/>
        </w:rPr>
        <w:br/>
        <w:t>В красавице Одессе мальчишка голоштанный с ребячьих лет считался заправским моряком.</w:t>
      </w:r>
      <w:r w:rsidRPr="004E6E28">
        <w:rPr>
          <w:color w:val="000000"/>
        </w:rPr>
        <w:br/>
        <w:t>И если горькая обида мальчишку станет донимать, мальчишка не покажет вида, а коль покажет скажет ему мать:</w:t>
      </w:r>
      <w:r w:rsidRPr="004E6E28">
        <w:rPr>
          <w:color w:val="000000"/>
        </w:rPr>
        <w:br/>
        <w:t>Ты одессит Мишка, а это значит, что не страшны тебе ни горе ни беда.</w:t>
      </w:r>
      <w:r w:rsidRPr="004E6E28">
        <w:rPr>
          <w:color w:val="000000"/>
        </w:rPr>
        <w:br/>
        <w:t>Ведь ты моряк, Мишка, моряк не плачет и не теряет бодрость духа никогда.</w:t>
      </w:r>
    </w:p>
    <w:p w:rsidR="008A1185" w:rsidRPr="004E6E28" w:rsidRDefault="008A1185" w:rsidP="00894B2D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lang w:val="uk-UA"/>
        </w:rPr>
      </w:pPr>
      <w:r w:rsidRPr="004E6E28">
        <w:rPr>
          <w:color w:val="000000"/>
        </w:rPr>
        <w:t>Широкие лиманы, поникшие каштаны, красавица Одесса под вражеским огнем.</w:t>
      </w:r>
      <w:r w:rsidRPr="004E6E28">
        <w:rPr>
          <w:color w:val="000000"/>
        </w:rPr>
        <w:br/>
        <w:t>С горячим пулеметом на вахте неустанно молоденький парнишка в бушлатике морском.</w:t>
      </w:r>
      <w:r w:rsidRPr="004E6E28">
        <w:rPr>
          <w:color w:val="000000"/>
        </w:rPr>
        <w:br/>
        <w:t>И эта ночь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как день вчерашний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несется в крике и пальбе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Парнишке не бывает страшно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а станет страшно скажет сам себе</w:t>
      </w:r>
      <w:r w:rsidRPr="004E6E28">
        <w:rPr>
          <w:color w:val="000000"/>
          <w:lang w:val="uk-UA"/>
        </w:rPr>
        <w:t>:</w:t>
      </w:r>
      <w:r w:rsidRPr="004E6E28">
        <w:rPr>
          <w:color w:val="000000"/>
        </w:rPr>
        <w:br/>
        <w:t>Ты одессит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Мишка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а это значит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что не страшны тебе ни горе ни беда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Ведь ты моряк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Мишка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моряк не плачет и не теряет бодрость духа никогда</w:t>
      </w:r>
      <w:r w:rsidRPr="004E6E28">
        <w:rPr>
          <w:color w:val="000000"/>
          <w:lang w:val="uk-UA"/>
        </w:rPr>
        <w:t>.</w:t>
      </w:r>
    </w:p>
    <w:p w:rsidR="008A1185" w:rsidRPr="004E6E28" w:rsidRDefault="008A1185" w:rsidP="00894B2D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lang w:val="uk-UA"/>
        </w:rPr>
      </w:pPr>
      <w:r w:rsidRPr="004E6E28">
        <w:rPr>
          <w:color w:val="000000"/>
        </w:rPr>
        <w:t>Широкие лиманы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сгоревшие каштаны и тихий скорбный шепот приспущенных знамен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В глубокой тишине без труб без барабанов</w:t>
      </w:r>
      <w:r w:rsidRPr="004E6E28">
        <w:rPr>
          <w:color w:val="000000"/>
        </w:rPr>
        <w:br/>
        <w:t>Одессу покидает последний батальон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Хотелось лечь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прикрыть бы телом родные камни мостовой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впервые плакать захотел он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но командир обнял его рукой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Ты одессит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Мишка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а это значит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что не страшны тебе ни горе ни беда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Ведь ты моряк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Мишка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моряк не плачет и не теряет бодрость духа никогда</w:t>
      </w:r>
      <w:r w:rsidRPr="004E6E28">
        <w:rPr>
          <w:color w:val="000000"/>
          <w:lang w:val="uk-UA"/>
        </w:rPr>
        <w:t>.</w:t>
      </w:r>
    </w:p>
    <w:p w:rsidR="008A1185" w:rsidRPr="004E6E28" w:rsidRDefault="008A1185" w:rsidP="0012461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lang w:val="uk-UA"/>
        </w:rPr>
      </w:pPr>
      <w:r w:rsidRPr="004E6E28">
        <w:rPr>
          <w:color w:val="000000"/>
        </w:rPr>
        <w:t>Широкие лиманы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цветущие каштаны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услышали вновь шелест развернутых знамен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когда вошел обратно походкою чеканной в красавицу Одессу гвардейский батальон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И уронив на землю розы в знак возвращенья своего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наш Мишка не сдержал</w:t>
      </w:r>
      <w:r w:rsidRPr="004E6E28">
        <w:rPr>
          <w:color w:val="000000"/>
          <w:lang w:val="uk-UA"/>
        </w:rPr>
        <w:t xml:space="preserve"> </w:t>
      </w:r>
      <w:r w:rsidRPr="004E6E28">
        <w:rPr>
          <w:color w:val="000000"/>
        </w:rPr>
        <w:t>вдруг слезы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но тут никто не молвил ничего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Хоть одессит Мишка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а это значит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что не страшны ему ни горе ни беда</w:t>
      </w:r>
      <w:r w:rsidRPr="004E6E28">
        <w:rPr>
          <w:color w:val="000000"/>
          <w:lang w:val="uk-UA"/>
        </w:rPr>
        <w:t>.</w:t>
      </w:r>
      <w:r w:rsidRPr="004E6E28">
        <w:rPr>
          <w:color w:val="000000"/>
        </w:rPr>
        <w:br/>
        <w:t>Ведь ты моряк, Мишка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моряк не плачет</w:t>
      </w:r>
      <w:r w:rsidRPr="004E6E28">
        <w:rPr>
          <w:color w:val="000000"/>
          <w:lang w:val="uk-UA"/>
        </w:rPr>
        <w:t>,</w:t>
      </w:r>
      <w:r w:rsidRPr="004E6E28">
        <w:rPr>
          <w:color w:val="000000"/>
        </w:rPr>
        <w:t xml:space="preserve"> но в этот раз поплакать право не беда</w:t>
      </w:r>
      <w:r w:rsidRPr="004E6E28">
        <w:rPr>
          <w:color w:val="000000"/>
          <w:lang w:val="uk-UA"/>
        </w:rPr>
        <w:t>.</w:t>
      </w:r>
    </w:p>
    <w:p w:rsidR="008A1185" w:rsidRPr="004E6E28" w:rsidRDefault="008A1185" w:rsidP="00124611">
      <w:pPr>
        <w:spacing w:before="240" w:line="276" w:lineRule="auto"/>
        <w:rPr>
          <w:i/>
          <w:color w:val="000000"/>
          <w:shd w:val="clear" w:color="auto" w:fill="FFFFFF"/>
          <w:lang w:val="uk-UA"/>
        </w:rPr>
      </w:pPr>
      <w:r w:rsidRPr="004E6E28">
        <w:rPr>
          <w:i/>
          <w:color w:val="000000"/>
          <w:shd w:val="clear" w:color="auto" w:fill="FFFFFF"/>
          <w:lang w:val="uk-UA"/>
        </w:rPr>
        <w:t>(</w:t>
      </w:r>
      <w:r w:rsidRPr="004E6E28">
        <w:rPr>
          <w:i/>
          <w:color w:val="000000"/>
          <w:shd w:val="clear" w:color="auto" w:fill="FFFFFF"/>
        </w:rPr>
        <w:t>Слайд №13-15</w:t>
      </w:r>
      <w:r w:rsidRPr="004E6E28">
        <w:rPr>
          <w:i/>
          <w:color w:val="000000"/>
          <w:shd w:val="clear" w:color="auto" w:fill="FFFFFF"/>
          <w:lang w:val="uk-UA"/>
        </w:rPr>
        <w:t>)</w:t>
      </w:r>
    </w:p>
    <w:p w:rsidR="008A1185" w:rsidRPr="004E6E28" w:rsidRDefault="008A1185" w:rsidP="00124611">
      <w:pPr>
        <w:spacing w:line="276" w:lineRule="auto"/>
        <w:jc w:val="both"/>
        <w:rPr>
          <w:color w:val="000000"/>
          <w:shd w:val="clear" w:color="auto" w:fill="FFFFFF"/>
          <w:lang w:val="uk-UA"/>
        </w:rPr>
      </w:pPr>
    </w:p>
    <w:p w:rsidR="008A1185" w:rsidRPr="004E6E28" w:rsidRDefault="008A1185" w:rsidP="0012461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ЧТЕЦ 3</w:t>
      </w:r>
      <w:r w:rsidRPr="004E6E28">
        <w:rPr>
          <w:color w:val="000000"/>
          <w:shd w:val="clear" w:color="auto" w:fill="FFFFFF"/>
        </w:rPr>
        <w:t>: И только в связи с изменением общей обстановки на фронте советское командование 30 сентября 1941 года отдало приказ об эвакуации войск из Одессы, которая завершилась на рассвете 16 октября.</w:t>
      </w:r>
    </w:p>
    <w:p w:rsidR="008A1185" w:rsidRPr="004E6E28" w:rsidRDefault="008A1185" w:rsidP="00124611">
      <w:pPr>
        <w:spacing w:line="276" w:lineRule="auto"/>
        <w:jc w:val="both"/>
        <w:rPr>
          <w:color w:val="000000"/>
          <w:shd w:val="clear" w:color="auto" w:fill="FFFFFF"/>
        </w:rPr>
      </w:pPr>
    </w:p>
    <w:p w:rsidR="008A1185" w:rsidRPr="004E6E28" w:rsidRDefault="008A1185" w:rsidP="0012461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Длительная оборона Одессы сковала значительные силы противника, сорвав его замыслы захватить город с ходу. Враг потерял под Одессой 160 тысяч солдат и офицеров. Румыны и немцы вошли в Одессу лишь к вечеру 16 октября. Оккупация Одессы длилась около 30 месяцев. Одесские партизаны и подпольщики, скрывавшиеся в катакомбах, ни на один день не прекращали борьбу с захватчиками, уничтожая вражеских солдат и офицеров, подрывая воинские эшелоны и автомашины, спасая советских граждан от угона в Германию.</w:t>
      </w:r>
    </w:p>
    <w:p w:rsidR="008A1185" w:rsidRPr="004E6E28" w:rsidRDefault="008A1185" w:rsidP="00124611">
      <w:pPr>
        <w:spacing w:line="276" w:lineRule="auto"/>
        <w:jc w:val="both"/>
        <w:rPr>
          <w:color w:val="000000"/>
          <w:shd w:val="clear" w:color="auto" w:fill="FFFFFF"/>
        </w:rPr>
      </w:pPr>
    </w:p>
    <w:p w:rsidR="008A1185" w:rsidRPr="004E6E28" w:rsidRDefault="008A1185" w:rsidP="0012461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За время оккупации, продолжавшейся 907 дней, в городе погибли 82 тысячи жителей, 78 тысяч человек были угнаны на принудительные работы в Герм</w:t>
      </w:r>
      <w:r>
        <w:rPr>
          <w:color w:val="000000"/>
          <w:shd w:val="clear" w:color="auto" w:fill="FFFFFF"/>
        </w:rPr>
        <w:t>анию. Но Одесса так и ост</w:t>
      </w:r>
      <w:r>
        <w:rPr>
          <w:color w:val="000000"/>
          <w:shd w:val="clear" w:color="auto" w:fill="FFFFFF"/>
          <w:lang w:val="uk-UA"/>
        </w:rPr>
        <w:t>алась</w:t>
      </w:r>
      <w:r w:rsidRPr="004E6E28">
        <w:rPr>
          <w:color w:val="000000"/>
          <w:shd w:val="clear" w:color="auto" w:fill="FFFFFF"/>
        </w:rPr>
        <w:t xml:space="preserve"> непокоренной.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№16-18)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A80177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22 декабря 1941 года была учреждена медаль «За Оборону Одессы».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 19)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A80177">
      <w:pPr>
        <w:spacing w:line="276" w:lineRule="auto"/>
        <w:jc w:val="both"/>
        <w:rPr>
          <w:b/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 xml:space="preserve">ВЕДУЩИЙ 2: </w:t>
      </w:r>
      <w:r w:rsidRPr="004E6E28">
        <w:rPr>
          <w:color w:val="000000"/>
          <w:shd w:val="clear" w:color="auto" w:fill="FFFFFF"/>
        </w:rPr>
        <w:t xml:space="preserve">После разгрома фашистских войск под Сталинградом армия начала свое победоносное наступление. Жестокими были бои за Донбасс. После победы на Курской дуге Советские войска 23 августа 1945 года </w:t>
      </w:r>
      <w:r>
        <w:rPr>
          <w:color w:val="000000"/>
          <w:shd w:val="clear" w:color="auto" w:fill="FFFFFF"/>
          <w:lang w:val="uk-UA"/>
        </w:rPr>
        <w:t>освободили</w:t>
      </w:r>
      <w:r w:rsidRPr="004E6E28">
        <w:rPr>
          <w:color w:val="000000"/>
          <w:shd w:val="clear" w:color="auto" w:fill="FFFFFF"/>
        </w:rPr>
        <w:t xml:space="preserve"> Харьков. Битва за Днепр – одна из </w:t>
      </w:r>
      <w:r>
        <w:rPr>
          <w:color w:val="000000"/>
          <w:shd w:val="clear" w:color="auto" w:fill="FFFFFF"/>
          <w:lang w:val="uk-UA"/>
        </w:rPr>
        <w:t xml:space="preserve">героических </w:t>
      </w:r>
      <w:r w:rsidRPr="004E6E28">
        <w:rPr>
          <w:color w:val="000000"/>
          <w:shd w:val="clear" w:color="auto" w:fill="FFFFFF"/>
        </w:rPr>
        <w:t>страниц Великой Отечественной войны. Советские войска разгромили группировки противника на Левобережной Украине и Донбассе, освободили свыше 38 тысяч населённых пунктов, в том числе Киев, Запорожье, Днепропетровск, Мелитополь, Конотоп, Бахмач.</w:t>
      </w:r>
    </w:p>
    <w:p w:rsidR="008A1185" w:rsidRPr="004E6E28" w:rsidRDefault="008A1185" w:rsidP="00517D0B">
      <w:pPr>
        <w:spacing w:line="276" w:lineRule="auto"/>
        <w:rPr>
          <w:b/>
          <w:color w:val="000000"/>
          <w:shd w:val="clear" w:color="auto" w:fill="FFFFFF"/>
        </w:rPr>
      </w:pPr>
    </w:p>
    <w:p w:rsidR="008A1185" w:rsidRPr="00D53A99" w:rsidRDefault="008A1185" w:rsidP="00A80177">
      <w:pPr>
        <w:spacing w:line="276" w:lineRule="auto"/>
        <w:jc w:val="both"/>
        <w:rPr>
          <w:color w:val="000000"/>
          <w:shd w:val="clear" w:color="auto" w:fill="FFFFFF"/>
          <w:lang w:val="uk-UA"/>
        </w:rPr>
      </w:pPr>
      <w:r w:rsidRPr="004E6E28">
        <w:rPr>
          <w:color w:val="000000"/>
          <w:shd w:val="clear" w:color="auto" w:fill="FFFFFF"/>
        </w:rPr>
        <w:t>Звучит песня «</w:t>
      </w:r>
      <w:r w:rsidRPr="004E6E28">
        <w:rPr>
          <w:i/>
          <w:color w:val="000000"/>
          <w:shd w:val="clear" w:color="auto" w:fill="FFFFFF"/>
        </w:rPr>
        <w:t>Эх</w:t>
      </w:r>
      <w:r>
        <w:rPr>
          <w:i/>
          <w:color w:val="000000"/>
          <w:shd w:val="clear" w:color="auto" w:fill="FFFFFF"/>
          <w:lang w:val="uk-UA"/>
        </w:rPr>
        <w:t>,</w:t>
      </w:r>
      <w:r w:rsidRPr="004E6E28">
        <w:rPr>
          <w:i/>
          <w:color w:val="000000"/>
          <w:shd w:val="clear" w:color="auto" w:fill="FFFFFF"/>
        </w:rPr>
        <w:t xml:space="preserve"> </w:t>
      </w:r>
      <w:r>
        <w:rPr>
          <w:i/>
          <w:color w:val="000000"/>
          <w:shd w:val="clear" w:color="auto" w:fill="FFFFFF"/>
          <w:lang w:val="uk-UA"/>
        </w:rPr>
        <w:t>д</w:t>
      </w:r>
      <w:r w:rsidRPr="004E6E28">
        <w:rPr>
          <w:i/>
          <w:color w:val="000000"/>
          <w:shd w:val="clear" w:color="auto" w:fill="FFFFFF"/>
        </w:rPr>
        <w:t>ороги</w:t>
      </w:r>
      <w:r w:rsidRPr="004E6E28">
        <w:rPr>
          <w:color w:val="000000"/>
          <w:shd w:val="clear" w:color="auto" w:fill="FFFFFF"/>
        </w:rPr>
        <w:t>» (слова Л.Ошанин</w:t>
      </w:r>
      <w:r>
        <w:rPr>
          <w:color w:val="000000"/>
          <w:shd w:val="clear" w:color="auto" w:fill="FFFFFF"/>
          <w:lang w:val="uk-UA"/>
        </w:rPr>
        <w:t>а</w:t>
      </w:r>
      <w:r w:rsidRPr="004E6E28">
        <w:rPr>
          <w:color w:val="000000"/>
          <w:shd w:val="clear" w:color="auto" w:fill="FFFFFF"/>
        </w:rPr>
        <w:t>, музыка</w:t>
      </w:r>
      <w:r>
        <w:rPr>
          <w:color w:val="000000"/>
          <w:shd w:val="clear" w:color="auto" w:fill="FFFFFF"/>
          <w:lang w:val="uk-UA"/>
        </w:rPr>
        <w:t xml:space="preserve"> </w:t>
      </w:r>
      <w:r w:rsidRPr="004E6E28">
        <w:rPr>
          <w:color w:val="000000"/>
          <w:shd w:val="clear" w:color="auto" w:fill="FFFFFF"/>
        </w:rPr>
        <w:t>А.Новиков</w:t>
      </w:r>
      <w:r>
        <w:rPr>
          <w:color w:val="000000"/>
          <w:shd w:val="clear" w:color="auto" w:fill="FFFFFF"/>
          <w:lang w:val="uk-UA"/>
        </w:rPr>
        <w:t>а</w:t>
      </w:r>
      <w:r>
        <w:rPr>
          <w:color w:val="000000"/>
          <w:shd w:val="clear" w:color="auto" w:fill="FFFFFF"/>
        </w:rPr>
        <w:t>)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Эх, дороги...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Пыль да туман,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Холода, тревоги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Да степной бурьян.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Знать не можешь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Доли своей,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Может, крылья сложишь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Посреди степей.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Вьется пыль под сапогами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степями,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полями.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А кругом бушует пламя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Да пули свистят.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Эх, дороги...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Пыль да туман,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Холода, тревоги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Да степной бурьян.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Выстрел грянет,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Ворон кружит: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Твой дружок в бурьяне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Неживой лежит...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А дорога дальше мчится,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пылится,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клубится,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А кругом земля дымится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Чужая земля.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Эх, дороги...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Пыль да туман,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Холода, тревоги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Да степной бурьян.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Край сосновый.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Солнце встает.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У крыльца родного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Мать сыночка ждет.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И бескрайними путями,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степями,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полями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Всё глядят вослед за нами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Родные глаза.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Эх, дороги...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Пыль да туман,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Холода, тревоги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Да степной бурьян.</w:t>
      </w:r>
    </w:p>
    <w:p w:rsidR="008A1185" w:rsidRPr="008B17FB" w:rsidRDefault="008A1185" w:rsidP="00A80177">
      <w:pPr>
        <w:spacing w:line="276" w:lineRule="auto"/>
        <w:jc w:val="center"/>
        <w:rPr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</w:rPr>
        <w:t xml:space="preserve">Снег ли, ветер, </w:t>
      </w:r>
      <w:r>
        <w:rPr>
          <w:color w:val="000000"/>
          <w:shd w:val="clear" w:color="auto" w:fill="FFFFFF"/>
          <w:lang w:val="uk-UA"/>
        </w:rPr>
        <w:t xml:space="preserve">- 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Вспомним, друзья!..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Нам дороги эти</w:t>
      </w:r>
    </w:p>
    <w:p w:rsidR="008A1185" w:rsidRPr="004E6E28" w:rsidRDefault="008A1185" w:rsidP="00A80177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Позабыть нельзя.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№20, 21)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A80177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1:</w:t>
      </w:r>
      <w:r w:rsidRPr="004E6E28">
        <w:rPr>
          <w:color w:val="000000"/>
          <w:shd w:val="clear" w:color="auto" w:fill="FFFFFF"/>
        </w:rPr>
        <w:t xml:space="preserve"> 28 марта, после освобождения Николаева, главные силы 3-го Украинского фронта устремились к Одессе: 5-я ударная армия генерал-лейтенанта Шарохина М. Н. в направлении Очаков-Тилигульский лиман, 8-я гвардейская генерал-лейтенанта Чуйкова В. И., форсировав Южный Буг в районе Троицкое-Андреевка, прорвал</w:t>
      </w:r>
      <w:r>
        <w:rPr>
          <w:color w:val="000000"/>
          <w:shd w:val="clear" w:color="auto" w:fill="FFFFFF"/>
          <w:lang w:val="uk-UA"/>
        </w:rPr>
        <w:t>а</w:t>
      </w:r>
      <w:r w:rsidRPr="004E6E28">
        <w:rPr>
          <w:color w:val="000000"/>
          <w:shd w:val="clear" w:color="auto" w:fill="FFFFFF"/>
        </w:rPr>
        <w:t xml:space="preserve"> на широком участке фронт, удерживавшийся многочисленной группировкой фашистских армий «А» фельдмаршала Шернера, развернули наступление вдоль магистрали Николаев-Одесса.</w:t>
      </w:r>
    </w:p>
    <w:p w:rsidR="008A1185" w:rsidRPr="004E6E28" w:rsidRDefault="008A1185" w:rsidP="00A80177">
      <w:pPr>
        <w:spacing w:line="276" w:lineRule="auto"/>
        <w:jc w:val="both"/>
        <w:rPr>
          <w:color w:val="000000"/>
          <w:shd w:val="clear" w:color="auto" w:fill="FFFFFF"/>
        </w:rPr>
      </w:pPr>
    </w:p>
    <w:p w:rsidR="008A1185" w:rsidRPr="004E6E28" w:rsidRDefault="008A1185" w:rsidP="00A80177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Одновременно</w:t>
      </w:r>
      <w:r>
        <w:rPr>
          <w:color w:val="000000"/>
          <w:shd w:val="clear" w:color="auto" w:fill="FFFFFF"/>
          <w:lang w:val="uk-UA"/>
        </w:rPr>
        <w:t xml:space="preserve"> для</w:t>
      </w:r>
      <w:r w:rsidRPr="004E6E28">
        <w:rPr>
          <w:color w:val="000000"/>
          <w:shd w:val="clear" w:color="auto" w:fill="FFFFFF"/>
        </w:rPr>
        <w:t xml:space="preserve"> прорыв</w:t>
      </w:r>
      <w:r>
        <w:rPr>
          <w:color w:val="000000"/>
          <w:shd w:val="clear" w:color="auto" w:fill="FFFFFF"/>
          <w:lang w:val="uk-UA"/>
        </w:rPr>
        <w:t>а</w:t>
      </w:r>
      <w:r w:rsidRPr="004E6E28">
        <w:rPr>
          <w:color w:val="000000"/>
          <w:shd w:val="clear" w:color="auto" w:fill="FFFFFF"/>
        </w:rPr>
        <w:t xml:space="preserve"> была введена мощная конно-механизированная группа уже тогда легендарного генерал-лейтенанта Плиева И.А. (Кубанский казачий корпус и 4-й механизированный Сталинградский корпус, усиленный 200 танками, а также самоходными артиллерийскими установками и зенитными орудиями), которая ворвалась в глубокий тыл врага и, нанося мощные удары, стремительно продвигалась в направлении Березово-Раздельная. 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№22-25)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Default="008A1185" w:rsidP="00517D0B">
      <w:pPr>
        <w:spacing w:line="276" w:lineRule="auto"/>
        <w:rPr>
          <w:color w:val="000000"/>
          <w:shd w:val="clear" w:color="auto" w:fill="FFFFFF"/>
          <w:lang w:val="uk-UA"/>
        </w:rPr>
      </w:pPr>
      <w:r w:rsidRPr="004E6E28">
        <w:rPr>
          <w:color w:val="000000"/>
          <w:shd w:val="clear" w:color="auto" w:fill="FFFFFF"/>
        </w:rPr>
        <w:t>Звучит песня «</w:t>
      </w:r>
      <w:r w:rsidRPr="004E6E28">
        <w:rPr>
          <w:i/>
          <w:color w:val="000000"/>
          <w:shd w:val="clear" w:color="auto" w:fill="FFFFFF"/>
        </w:rPr>
        <w:t>Жди меня</w:t>
      </w:r>
      <w:r>
        <w:rPr>
          <w:i/>
          <w:color w:val="000000"/>
          <w:shd w:val="clear" w:color="auto" w:fill="FFFFFF"/>
          <w:lang w:val="uk-UA"/>
        </w:rPr>
        <w:t>,</w:t>
      </w:r>
      <w:r w:rsidRPr="004E6E28">
        <w:rPr>
          <w:i/>
          <w:color w:val="000000"/>
          <w:shd w:val="clear" w:color="auto" w:fill="FFFFFF"/>
        </w:rPr>
        <w:t xml:space="preserve"> и я вернусь</w:t>
      </w:r>
      <w:r w:rsidRPr="004E6E28">
        <w:rPr>
          <w:color w:val="000000"/>
          <w:shd w:val="clear" w:color="auto" w:fill="FFFFFF"/>
        </w:rPr>
        <w:t>»</w:t>
      </w:r>
      <w:r>
        <w:rPr>
          <w:color w:val="000000"/>
          <w:shd w:val="clear" w:color="auto" w:fill="FFFFFF"/>
          <w:lang w:val="uk-UA"/>
        </w:rPr>
        <w:t xml:space="preserve"> (слова К.Симонова, музика М.Блантера)</w:t>
      </w:r>
    </w:p>
    <w:p w:rsidR="008A1185" w:rsidRPr="008B17FB" w:rsidRDefault="008A1185" w:rsidP="00517D0B">
      <w:pPr>
        <w:spacing w:line="276" w:lineRule="auto"/>
        <w:rPr>
          <w:color w:val="000000"/>
          <w:shd w:val="clear" w:color="auto" w:fill="FFFFFF"/>
          <w:lang w:val="uk-UA"/>
        </w:rPr>
      </w:pP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 меня, и я вернусь.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Только очень жди,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Жди, когда наводят грусть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Желтые дожди,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Жди, когда снега метут,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Жди, когда жара,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Жди, когда других не ждут,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Позабыв вчера.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Жди, когда из дальних мест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Писем не придет,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Жди, когда уж надоест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Всем, кто вместе ждет.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 меня, и я вернусь,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Не желай добра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Всем, кто знает наизусть,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Что забыть пора.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Пусть поверят сын и мать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 то, что нет меня,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Пусть друзья устанут ждать,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Сядут у огня,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Выпьют горькое вино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На помин души...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Жди. И с ними заодно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Выпить не спеши.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Жди меня, и я вернусь,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Всем смертям назло.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Кто не ждал меня, тот пусть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Скажет: — Повезло.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Не понять, не ждавшим им,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Как среди огня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Ожиданием своим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Ты спасла меня.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Как я выжил, будем знать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Только мы с тобой, —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Просто ты умела ждать,</w:t>
      </w:r>
    </w:p>
    <w:p w:rsidR="008A1185" w:rsidRPr="004E6E28" w:rsidRDefault="008A1185" w:rsidP="005F474A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Как никто другой.</w:t>
      </w:r>
    </w:p>
    <w:p w:rsidR="008A1185" w:rsidRPr="004E6E28" w:rsidRDefault="008A1185" w:rsidP="001F0356">
      <w:pPr>
        <w:spacing w:line="276" w:lineRule="auto"/>
        <w:jc w:val="both"/>
        <w:rPr>
          <w:b/>
          <w:color w:val="000000"/>
          <w:shd w:val="clear" w:color="auto" w:fill="FFFFFF"/>
        </w:rPr>
      </w:pPr>
    </w:p>
    <w:p w:rsidR="008A1185" w:rsidRPr="004E6E28" w:rsidRDefault="008A1185" w:rsidP="001F0356">
      <w:pPr>
        <w:spacing w:line="276" w:lineRule="auto"/>
        <w:jc w:val="both"/>
        <w:rPr>
          <w:b/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 xml:space="preserve">ВЕДУЩИЙ 2: </w:t>
      </w:r>
      <w:r w:rsidRPr="004E6E28">
        <w:rPr>
          <w:color w:val="000000"/>
          <w:shd w:val="clear" w:color="auto" w:fill="FFFFFF"/>
        </w:rPr>
        <w:t>Наступательные действия советских войск на подступах к Одессе отличались стремительностью и широтой манёвра, а также тесным взаимодействием всех родов войск. Кавалерия и танки, мотопехота и артиллерия, сапёры и миномётчики действовали дружно и согласованно.</w:t>
      </w:r>
    </w:p>
    <w:p w:rsidR="008A1185" w:rsidRPr="004E6E28" w:rsidRDefault="008A1185" w:rsidP="001F0356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Тщетно враг пытался удержать Одессу, </w:t>
      </w:r>
      <w:r>
        <w:rPr>
          <w:color w:val="000000"/>
          <w:shd w:val="clear" w:color="auto" w:fill="FFFFFF"/>
          <w:lang w:val="uk-UA"/>
        </w:rPr>
        <w:t>у</w:t>
      </w:r>
      <w:r w:rsidRPr="004E6E28">
        <w:rPr>
          <w:color w:val="000000"/>
          <w:shd w:val="clear" w:color="auto" w:fill="FFFFFF"/>
        </w:rPr>
        <w:t xml:space="preserve">крепив северные и северо-восточные подступы к городу, гитлеровцы в последний момент взорвали дамбу Куяльницкого лимана. Вода из лимана хлынула к морю, затопив участок побережья и проходившую по нему кратчайшую дорогу к городу. Но ничего не могло остановить советских бойцов. Пехота форсировала лиман вброд, пехотинцы шли по пояс в ледяной воде. Вслед за тем, работая в исключительно трудных условиях, сапёры навели переправу для машин и артиллерийских орудий. Выбив врага из его укреплённых позиций, советские войска к 9 апреля </w:t>
      </w:r>
      <w:r>
        <w:rPr>
          <w:color w:val="000000"/>
          <w:shd w:val="clear" w:color="auto" w:fill="FFFFFF"/>
          <w:lang w:val="uk-UA"/>
        </w:rPr>
        <w:t xml:space="preserve">заняли </w:t>
      </w:r>
      <w:r w:rsidRPr="004E6E28">
        <w:rPr>
          <w:color w:val="000000"/>
          <w:shd w:val="clear" w:color="auto" w:fill="FFFFFF"/>
        </w:rPr>
        <w:t>станци</w:t>
      </w:r>
      <w:r>
        <w:rPr>
          <w:color w:val="000000"/>
          <w:shd w:val="clear" w:color="auto" w:fill="FFFFFF"/>
          <w:lang w:val="uk-UA"/>
        </w:rPr>
        <w:t>ю</w:t>
      </w:r>
      <w:r w:rsidRPr="004E6E28">
        <w:rPr>
          <w:color w:val="000000"/>
          <w:shd w:val="clear" w:color="auto" w:fill="FFFFFF"/>
        </w:rPr>
        <w:t xml:space="preserve"> Сортировочная и предместье Пересып</w:t>
      </w:r>
      <w:r>
        <w:rPr>
          <w:color w:val="000000"/>
          <w:shd w:val="clear" w:color="auto" w:fill="FFFFFF"/>
          <w:lang w:val="uk-UA"/>
        </w:rPr>
        <w:t>и</w:t>
      </w:r>
      <w:r w:rsidRPr="004E6E28">
        <w:rPr>
          <w:color w:val="000000"/>
          <w:shd w:val="clear" w:color="auto" w:fill="FFFFFF"/>
        </w:rPr>
        <w:t>. Вечером того же дня другие советские части завязали бои на северной окраине Одессы, а танки и кавалери</w:t>
      </w:r>
      <w:r>
        <w:rPr>
          <w:color w:val="000000"/>
          <w:shd w:val="clear" w:color="auto" w:fill="FFFFFF"/>
          <w:lang w:val="uk-UA"/>
        </w:rPr>
        <w:t xml:space="preserve">йские </w:t>
      </w:r>
      <w:r w:rsidRPr="004E6E2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uk-UA"/>
        </w:rPr>
        <w:t xml:space="preserve">соединения </w:t>
      </w:r>
      <w:r w:rsidRPr="004E6E28">
        <w:rPr>
          <w:color w:val="000000"/>
          <w:shd w:val="clear" w:color="auto" w:fill="FFFFFF"/>
        </w:rPr>
        <w:t>подошли к городу с запада.</w:t>
      </w:r>
    </w:p>
    <w:p w:rsidR="008A1185" w:rsidRPr="004E6E28" w:rsidRDefault="008A1185" w:rsidP="001F0356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Вместе с регулярными частями Советской Армии в боях за город участвовали отряды одесских партизан. Особенно активно действовали партизаны на западной окраине города. Они помогли очистить от противника район станции Одесса-Товарная.</w:t>
      </w:r>
    </w:p>
    <w:p w:rsidR="008A1185" w:rsidRPr="004E6E28" w:rsidRDefault="008A1185" w:rsidP="001F0356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Всю ночь шли уличные бои. Советские воины очищали от врага квартал за кварталом, тесня его к берегу. Толпы обезумевших от страха фашистских захватчиков в пани</w:t>
      </w:r>
      <w:r>
        <w:rPr>
          <w:color w:val="000000"/>
          <w:shd w:val="clear" w:color="auto" w:fill="FFFFFF"/>
          <w:lang w:val="uk-UA"/>
        </w:rPr>
        <w:t>ке</w:t>
      </w:r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  <w:lang w:val="uk-UA"/>
        </w:rPr>
        <w:t>бежали</w:t>
      </w:r>
      <w:r w:rsidRPr="004E6E28">
        <w:rPr>
          <w:color w:val="000000"/>
          <w:shd w:val="clear" w:color="auto" w:fill="FFFFFF"/>
        </w:rPr>
        <w:t xml:space="preserve"> в порт.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1F0356">
      <w:pPr>
        <w:spacing w:line="276" w:lineRule="auto"/>
        <w:jc w:val="both"/>
        <w:rPr>
          <w:b/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 xml:space="preserve">ВЕДУЩИЙ 1: </w:t>
      </w:r>
      <w:r w:rsidRPr="004E6E28">
        <w:rPr>
          <w:color w:val="000000"/>
          <w:shd w:val="clear" w:color="auto" w:fill="FFFFFF"/>
        </w:rPr>
        <w:t>Чтобы сохранить город, командующий фронтом</w:t>
      </w:r>
      <w:r>
        <w:rPr>
          <w:color w:val="000000"/>
          <w:shd w:val="clear" w:color="auto" w:fill="FFFFFF"/>
          <w:lang w:val="uk-UA"/>
        </w:rPr>
        <w:t>,</w:t>
      </w:r>
      <w:r w:rsidRPr="004E6E28">
        <w:rPr>
          <w:color w:val="000000"/>
          <w:shd w:val="clear" w:color="auto" w:fill="FFFFFF"/>
        </w:rPr>
        <w:t xml:space="preserve"> генерал армии Малиновский Р.Я. приказал: «Артиллеристам по городу не стрелять, летчикам город не бомбить!»</w:t>
      </w:r>
    </w:p>
    <w:p w:rsidR="008A1185" w:rsidRPr="004E6E28" w:rsidRDefault="008A1185" w:rsidP="001F0356">
      <w:pPr>
        <w:spacing w:line="276" w:lineRule="auto"/>
        <w:jc w:val="both"/>
        <w:rPr>
          <w:color w:val="000000"/>
          <w:shd w:val="clear" w:color="auto" w:fill="FFFFFF"/>
        </w:rPr>
      </w:pPr>
    </w:p>
    <w:p w:rsidR="008A1185" w:rsidRPr="004E6E28" w:rsidRDefault="008A1185" w:rsidP="001F0356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Было также принято решение: наступление на Одессу вести путем ее охвата, чтобы враг не мог уйти в Румынию.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</w:t>
      </w:r>
      <w:r w:rsidRPr="004E6E28">
        <w:rPr>
          <w:i/>
        </w:rPr>
        <w:t xml:space="preserve"> </w:t>
      </w:r>
      <w:r w:rsidRPr="004E6E28">
        <w:rPr>
          <w:i/>
          <w:color w:val="000000"/>
          <w:shd w:val="clear" w:color="auto" w:fill="FFFFFF"/>
        </w:rPr>
        <w:t>26, 27)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4A36E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 xml:space="preserve">К 11 часам освободители уже были у здания Оперного </w:t>
      </w:r>
      <w:r>
        <w:rPr>
          <w:color w:val="000000"/>
          <w:shd w:val="clear" w:color="auto" w:fill="FFFFFF"/>
        </w:rPr>
        <w:t xml:space="preserve">театра, тысячи горожан </w:t>
      </w:r>
      <w:r>
        <w:rPr>
          <w:color w:val="000000"/>
          <w:shd w:val="clear" w:color="auto" w:fill="FFFFFF"/>
          <w:lang w:val="uk-UA"/>
        </w:rPr>
        <w:t>в</w:t>
      </w:r>
      <w:r>
        <w:rPr>
          <w:color w:val="000000"/>
          <w:shd w:val="clear" w:color="auto" w:fill="FFFFFF"/>
        </w:rPr>
        <w:t>ышли к ним навстречу</w:t>
      </w:r>
      <w:r w:rsidRPr="004E6E28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П</w:t>
      </w:r>
      <w:r w:rsidRPr="004E6E28">
        <w:rPr>
          <w:color w:val="000000"/>
          <w:shd w:val="clear" w:color="auto" w:fill="FFFFFF"/>
        </w:rPr>
        <w:t>олковник Галай</w:t>
      </w:r>
      <w:r>
        <w:rPr>
          <w:color w:val="000000"/>
          <w:shd w:val="clear" w:color="auto" w:fill="FFFFFF"/>
        </w:rPr>
        <w:t xml:space="preserve"> Н.З.</w:t>
      </w:r>
      <w:r w:rsidRPr="004E6E28">
        <w:rPr>
          <w:color w:val="000000"/>
          <w:shd w:val="clear" w:color="auto" w:fill="FFFFFF"/>
        </w:rPr>
        <w:t xml:space="preserve"> вместе с командирами полков Прянишниковым и Филатовым поднялись на балкон театра и водрузили Победное знамя в честь освобождения Одессы.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 28-33)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4A36E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2</w:t>
      </w:r>
      <w:r w:rsidRPr="004E6E28">
        <w:rPr>
          <w:color w:val="000000"/>
          <w:shd w:val="clear" w:color="auto" w:fill="FFFFFF"/>
        </w:rPr>
        <w:t>: Страшную картину увидели советские войны, освободившие Одессу: прекрасный город был обезображен захватчиками. Прекрасный город был разрушен! Были взорваны многочисленные здания, в руины превращён почтамт.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 34-37)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4A36E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На сегодняшний день в городе-герое проживает</w:t>
      </w:r>
      <w:r>
        <w:rPr>
          <w:color w:val="000000"/>
          <w:shd w:val="clear" w:color="auto" w:fill="FFFFFF"/>
        </w:rPr>
        <w:t xml:space="preserve"> 23 непосредственных участника о</w:t>
      </w:r>
      <w:r w:rsidRPr="004E6E28">
        <w:rPr>
          <w:color w:val="000000"/>
          <w:shd w:val="clear" w:color="auto" w:fill="FFFFFF"/>
        </w:rPr>
        <w:t>свобождения Одессы от фашистских захватчиков.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 38)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</w:rPr>
        <w:t>1. Алексеева</w:t>
      </w:r>
      <w:r>
        <w:rPr>
          <w:color w:val="000000"/>
        </w:rPr>
        <w:t xml:space="preserve"> Клавдия Васильевна;</w:t>
      </w:r>
      <w:r>
        <w:rPr>
          <w:color w:val="000000"/>
        </w:rPr>
        <w:br/>
        <w:t>2. Безымянны</w:t>
      </w:r>
      <w:r w:rsidRPr="004E6E28">
        <w:rPr>
          <w:color w:val="000000"/>
        </w:rPr>
        <w:t>й Николай Ксенофонтович;</w:t>
      </w:r>
      <w:r w:rsidRPr="004E6E28">
        <w:rPr>
          <w:color w:val="000000"/>
        </w:rPr>
        <w:br/>
        <w:t>3. Быкова Екатерина Ивановна;</w:t>
      </w:r>
      <w:r w:rsidRPr="004E6E28">
        <w:rPr>
          <w:color w:val="000000"/>
        </w:rPr>
        <w:br/>
        <w:t>4. Бурдина Надежда Ивановна;</w:t>
      </w:r>
      <w:r w:rsidRPr="004E6E28">
        <w:rPr>
          <w:color w:val="000000"/>
        </w:rPr>
        <w:br/>
        <w:t>5. Винцевская Зинаида Григорьевна;</w:t>
      </w:r>
      <w:r w:rsidRPr="004E6E28">
        <w:rPr>
          <w:color w:val="000000"/>
        </w:rPr>
        <w:br/>
        <w:t>6. Гридасов Николай Терентьевич;</w:t>
      </w:r>
      <w:r w:rsidRPr="004E6E28">
        <w:rPr>
          <w:color w:val="000000"/>
        </w:rPr>
        <w:br/>
        <w:t>7. Дрожденко Иван Васильевич;</w:t>
      </w:r>
      <w:r w:rsidRPr="004E6E28">
        <w:rPr>
          <w:color w:val="000000"/>
        </w:rPr>
        <w:br/>
        <w:t>8. Жуковская Мария Тимофеевна;</w:t>
      </w:r>
      <w:r w:rsidRPr="004E6E28">
        <w:rPr>
          <w:color w:val="000000"/>
        </w:rPr>
        <w:br/>
        <w:t>9. Жученко Григорий Прокопьевич;</w:t>
      </w:r>
      <w:r w:rsidRPr="004E6E28">
        <w:rPr>
          <w:color w:val="000000"/>
        </w:rPr>
        <w:br/>
        <w:t>10. Каширин Владлен Степанович;</w:t>
      </w:r>
      <w:r w:rsidRPr="004E6E28">
        <w:rPr>
          <w:color w:val="000000"/>
        </w:rPr>
        <w:br/>
        <w:t>11. Клименко Анатолий Филиппович;</w:t>
      </w:r>
      <w:r w:rsidRPr="004E6E28">
        <w:rPr>
          <w:color w:val="000000"/>
        </w:rPr>
        <w:br/>
        <w:t>12. Кошелева Нина Андреевна;</w:t>
      </w:r>
      <w:r w:rsidRPr="004E6E28">
        <w:rPr>
          <w:color w:val="000000"/>
        </w:rPr>
        <w:br/>
        <w:t>13. Лирниченко Михаил Константинович ;</w:t>
      </w:r>
      <w:r w:rsidRPr="004E6E28">
        <w:rPr>
          <w:color w:val="000000"/>
        </w:rPr>
        <w:br/>
        <w:t>14. Максимова Ангелина Николаевна;</w:t>
      </w:r>
      <w:r w:rsidRPr="004E6E28">
        <w:rPr>
          <w:color w:val="000000"/>
        </w:rPr>
        <w:br/>
        <w:t>15. Московий Николай Иванович;</w:t>
      </w:r>
      <w:r w:rsidRPr="004E6E28">
        <w:rPr>
          <w:color w:val="000000"/>
        </w:rPr>
        <w:br/>
        <w:t>16. Никипорчук Николай Георгиевич;</w:t>
      </w:r>
      <w:r w:rsidRPr="004E6E28">
        <w:rPr>
          <w:color w:val="000000"/>
        </w:rPr>
        <w:br/>
        <w:t>17. Пештерев Василий Георгиевич;</w:t>
      </w:r>
      <w:r w:rsidRPr="004E6E28">
        <w:rPr>
          <w:color w:val="000000"/>
        </w:rPr>
        <w:br/>
        <w:t>18. Попов Андрей Александрович;</w:t>
      </w:r>
      <w:r w:rsidRPr="004E6E28">
        <w:rPr>
          <w:color w:val="000000"/>
        </w:rPr>
        <w:br/>
        <w:t>19. Самойлов Николай Васильевич;</w:t>
      </w:r>
      <w:r w:rsidRPr="004E6E28">
        <w:rPr>
          <w:color w:val="000000"/>
        </w:rPr>
        <w:br/>
        <w:t>20. Студинский Иван Ефремович;</w:t>
      </w:r>
      <w:r w:rsidRPr="004E6E28">
        <w:rPr>
          <w:color w:val="000000"/>
        </w:rPr>
        <w:br/>
        <w:t>21. Тихонюк Василий Васильевич;</w:t>
      </w:r>
      <w:r w:rsidRPr="004E6E28">
        <w:rPr>
          <w:color w:val="000000"/>
        </w:rPr>
        <w:br/>
        <w:t>22. Чуй Екатерина Ивановна;</w:t>
      </w:r>
      <w:r w:rsidRPr="004E6E28">
        <w:rPr>
          <w:color w:val="000000"/>
        </w:rPr>
        <w:br/>
        <w:t>23. Шкурат Василий Яковлевич.</w:t>
      </w:r>
      <w:r w:rsidRPr="004E6E28">
        <w:rPr>
          <w:color w:val="000000"/>
        </w:rPr>
        <w:br/>
      </w:r>
    </w:p>
    <w:p w:rsidR="008A1185" w:rsidRPr="004E6E28" w:rsidRDefault="008A1185" w:rsidP="004A36E1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2:</w:t>
      </w:r>
      <w:r w:rsidRPr="004E6E28">
        <w:rPr>
          <w:color w:val="000000"/>
          <w:shd w:val="clear" w:color="auto" w:fill="FFFFFF"/>
        </w:rPr>
        <w:t xml:space="preserve"> 27</w:t>
      </w:r>
      <w:r>
        <w:rPr>
          <w:color w:val="000000"/>
          <w:shd w:val="clear" w:color="auto" w:fill="FFFFFF"/>
        </w:rPr>
        <w:t>-ми</w:t>
      </w:r>
      <w:r w:rsidRPr="004E6E28">
        <w:rPr>
          <w:color w:val="000000"/>
          <w:shd w:val="clear" w:color="auto" w:fill="FFFFFF"/>
        </w:rPr>
        <w:t xml:space="preserve"> соединениям и частям, наиболее отличившимся при освобождении города, было присвоено почетное наименование Одесских. За героизм и отвагу, проявленные в боях за город, 14 человек были удостоены звания Героя Советского Союза, более 2 тысяч чело</w:t>
      </w:r>
      <w:r>
        <w:rPr>
          <w:color w:val="000000"/>
          <w:shd w:val="clear" w:color="auto" w:fill="FFFFFF"/>
        </w:rPr>
        <w:t>в</w:t>
      </w:r>
      <w:r w:rsidRPr="004E6E28">
        <w:rPr>
          <w:color w:val="000000"/>
          <w:shd w:val="clear" w:color="auto" w:fill="FFFFFF"/>
        </w:rPr>
        <w:t>ек награждены орденами и медалями.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 39)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B16426">
      <w:pPr>
        <w:spacing w:line="276" w:lineRule="auto"/>
        <w:jc w:val="both"/>
        <w:rPr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1</w:t>
      </w:r>
      <w:r w:rsidRPr="004E6E28">
        <w:rPr>
          <w:color w:val="000000"/>
          <w:shd w:val="clear" w:color="auto" w:fill="FFFFFF"/>
        </w:rPr>
        <w:t>: Подвиг Одессы в 1941 году, ее освобождение весной 1944-го и послевоенное возрождение из руин высоко оценены в Указе Президиума Верховного Совета СССР от 8 мая 1965 года: «За выдающиеся заслуги перед Родиной, мужество и героизм, проявленные трудящимися города Одессы в борьбе с немецко-фашистскими захватчиками, и в ознаменование 20-летия Победы советского народа в Великой Отечественной войне 1941-1945 гг. вручить городу-герою Одессе орден Ленина и медаль «Золотая Звезда».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  <w:r w:rsidRPr="004E6E28">
        <w:rPr>
          <w:i/>
          <w:color w:val="000000"/>
          <w:shd w:val="clear" w:color="auto" w:fill="FFFFFF"/>
        </w:rPr>
        <w:t>(Слайд №40, 41)</w:t>
      </w:r>
    </w:p>
    <w:p w:rsidR="008A1185" w:rsidRPr="004E6E28" w:rsidRDefault="008A1185" w:rsidP="00517D0B">
      <w:pPr>
        <w:spacing w:line="276" w:lineRule="auto"/>
        <w:rPr>
          <w:b/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b/>
          <w:color w:val="000000"/>
          <w:shd w:val="clear" w:color="auto" w:fill="FFFFFF"/>
        </w:rPr>
      </w:pPr>
      <w:r w:rsidRPr="004E6E28">
        <w:rPr>
          <w:b/>
          <w:color w:val="000000"/>
          <w:shd w:val="clear" w:color="auto" w:fill="FFFFFF"/>
        </w:rPr>
        <w:t>ВЕДУЩИЙ 2: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Дорогой ценой далась Победа,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Но Одессу отстояли, не сдались!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Слава нашим прадедам и дедам,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Слава и спасибо вам за жизнь!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Отстоявши мира интересы,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Выполнили долг свой до конца,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Флаг Победы реет над Одессой,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Наполняя гордостью сердца!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Белоснежной чайкою над морем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Ты стоишь, подняв свое лицо.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 числе первых город стал героем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За проявленное мужество бойцов.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Жизнь дала ответы на вопросы,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Вишни и тюльпаны зацвели.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Пояс Славы, Памятник Матросу,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Благодарные потомки возвели.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Город солнцем, радостью залитый,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Мир, весна заходит в каждый дом…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 Днём освобожденья, одесситы!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Так живите, помня о былом!</w:t>
      </w: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517D0B">
      <w:pPr>
        <w:spacing w:line="276" w:lineRule="auto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Звучит песня «</w:t>
      </w:r>
      <w:r w:rsidRPr="004E6E28">
        <w:rPr>
          <w:i/>
          <w:color w:val="000000"/>
          <w:shd w:val="clear" w:color="auto" w:fill="FFFFFF"/>
        </w:rPr>
        <w:t>Одесса</w:t>
      </w:r>
      <w:r>
        <w:rPr>
          <w:i/>
          <w:color w:val="000000"/>
          <w:shd w:val="clear" w:color="auto" w:fill="FFFFFF"/>
        </w:rPr>
        <w:t>,</w:t>
      </w:r>
      <w:r w:rsidRPr="004E6E28">
        <w:rPr>
          <w:i/>
          <w:color w:val="000000"/>
          <w:shd w:val="clear" w:color="auto" w:fill="FFFFFF"/>
        </w:rPr>
        <w:t xml:space="preserve"> мой город родной</w:t>
      </w:r>
      <w:r>
        <w:rPr>
          <w:color w:val="000000"/>
          <w:shd w:val="clear" w:color="auto" w:fill="FFFFFF"/>
        </w:rPr>
        <w:t>» (музыка И.Дунаевского, слова В.Масса, М.Червинского)</w:t>
      </w:r>
    </w:p>
    <w:p w:rsidR="008A1185" w:rsidRPr="004E6E28" w:rsidRDefault="008A1185" w:rsidP="00B16426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Когда я пою о широком просторе,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 море, зовущем в чужие края.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 ласковом море, о счастье и горе,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Пою о тебе я, Одесса</w:t>
      </w:r>
      <w:r w:rsidRPr="004E6E28">
        <w:rPr>
          <w:color w:val="000000"/>
          <w:shd w:val="clear" w:color="auto" w:fill="FFFFFF"/>
        </w:rPr>
        <w:t xml:space="preserve"> моя!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Припев: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Я вижу везде твои ясные зори, Одесса!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Со мною везде твоё небо и море, Одесса.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Ты в сердце моём, ты всюду со мной,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Одесса, мой город родной!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Когда я пою о любви без предела,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 людях, умеющих верить и ждать,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О гроздьях душистых акации белой,</w:t>
      </w: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Тебе я спешу эту песню отдать!</w:t>
      </w:r>
    </w:p>
    <w:p w:rsidR="008A1185" w:rsidRPr="004E6E28" w:rsidRDefault="008A1185" w:rsidP="00B16426">
      <w:pPr>
        <w:spacing w:line="276" w:lineRule="auto"/>
        <w:rPr>
          <w:color w:val="000000"/>
          <w:shd w:val="clear" w:color="auto" w:fill="FFFFFF"/>
        </w:rPr>
      </w:pPr>
    </w:p>
    <w:p w:rsidR="008A1185" w:rsidRPr="004E6E28" w:rsidRDefault="008A1185" w:rsidP="00FE077E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Припев.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  <w:lang w:val="uk-UA"/>
        </w:rPr>
      </w:pPr>
      <w:r w:rsidRPr="004E6E28">
        <w:rPr>
          <w:i/>
          <w:color w:val="000000"/>
          <w:shd w:val="clear" w:color="auto" w:fill="FFFFFF"/>
        </w:rPr>
        <w:t>(Слайд №42-47)</w:t>
      </w:r>
    </w:p>
    <w:p w:rsidR="008A1185" w:rsidRPr="004E6E28" w:rsidRDefault="008A1185" w:rsidP="00517D0B">
      <w:pPr>
        <w:spacing w:line="276" w:lineRule="auto"/>
        <w:rPr>
          <w:i/>
          <w:color w:val="000000"/>
          <w:shd w:val="clear" w:color="auto" w:fill="FFFFFF"/>
        </w:rPr>
      </w:pPr>
    </w:p>
    <w:p w:rsidR="008A1185" w:rsidRPr="004E6E28" w:rsidRDefault="008A1185" w:rsidP="002D0DDB">
      <w:pPr>
        <w:spacing w:line="276" w:lineRule="auto"/>
        <w:jc w:val="center"/>
        <w:rPr>
          <w:color w:val="000000"/>
          <w:shd w:val="clear" w:color="auto" w:fill="FFFFFF"/>
        </w:rPr>
      </w:pPr>
      <w:r w:rsidRPr="00951049">
        <w:rPr>
          <w:noProof/>
          <w:color w:val="00000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6.25pt;height:171.75pt;visibility:visible">
            <v:imagedata r:id="rId6" o:title=""/>
          </v:shape>
        </w:pict>
      </w:r>
    </w:p>
    <w:p w:rsidR="008A1185" w:rsidRPr="004E6E28" w:rsidRDefault="008A1185" w:rsidP="002D0DDB">
      <w:pPr>
        <w:spacing w:line="276" w:lineRule="auto"/>
        <w:jc w:val="center"/>
        <w:rPr>
          <w:color w:val="000000"/>
          <w:shd w:val="clear" w:color="auto" w:fill="FFFFFF"/>
        </w:rPr>
      </w:pPr>
      <w:r w:rsidRPr="004E6E28">
        <w:rPr>
          <w:color w:val="000000"/>
          <w:shd w:val="clear" w:color="auto" w:fill="FFFFFF"/>
        </w:rPr>
        <w:t>Слайд №1</w:t>
      </w:r>
    </w:p>
    <w:p w:rsidR="008A1185" w:rsidRPr="004E6E28" w:rsidRDefault="008A1185" w:rsidP="002D0DDB">
      <w:pPr>
        <w:spacing w:line="276" w:lineRule="auto"/>
        <w:jc w:val="center"/>
        <w:rPr>
          <w:color w:val="000000"/>
          <w:shd w:val="clear" w:color="auto" w:fill="FFFFFF"/>
        </w:rPr>
      </w:pPr>
      <w:r w:rsidRPr="00951049">
        <w:rPr>
          <w:noProof/>
          <w:color w:val="000000"/>
          <w:shd w:val="clear" w:color="auto" w:fill="FFFFFF"/>
        </w:rPr>
        <w:pict>
          <v:shape id="Рисунок 2" o:spid="_x0000_i1026" type="#_x0000_t75" style="width:269.25pt;height:156.75pt;visibility:visible">
            <v:imagedata r:id="rId7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№2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3" o:spid="_x0000_i1027" type="#_x0000_t75" style="width:277.5pt;height:147.75pt;visibility:visible">
            <v:imagedata r:id="rId8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№3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4" o:spid="_x0000_i1028" type="#_x0000_t75" style="width:282pt;height:134.25pt;visibility:visible">
            <v:imagedata r:id="rId9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№4</w:t>
      </w:r>
    </w:p>
    <w:p w:rsidR="008A1185" w:rsidRPr="004E6E28" w:rsidRDefault="008A1185" w:rsidP="002D0DDB">
      <w:pPr>
        <w:spacing w:line="276" w:lineRule="auto"/>
        <w:jc w:val="center"/>
      </w:pP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5" o:spid="_x0000_i1029" type="#_x0000_t75" style="width:106.5pt;height:2in;visibility:visible">
            <v:imagedata r:id="rId10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№5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6" o:spid="_x0000_i1030" type="#_x0000_t75" style="width:273.75pt;height:151.5pt;visibility:visible">
            <v:imagedata r:id="rId11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№6</w:t>
      </w:r>
    </w:p>
    <w:p w:rsidR="008A1185" w:rsidRPr="004E6E28" w:rsidRDefault="008A1185" w:rsidP="00301BA7">
      <w:pPr>
        <w:spacing w:line="276" w:lineRule="auto"/>
        <w:jc w:val="center"/>
      </w:pPr>
      <w:r>
        <w:rPr>
          <w:noProof/>
        </w:rPr>
        <w:pict>
          <v:shape id="Рисунок 7" o:spid="_x0000_i1031" type="#_x0000_t75" style="width:278.25pt;height:150.75pt;visibility:visible">
            <v:imagedata r:id="rId12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№7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8" o:spid="_x0000_i1032" type="#_x0000_t75" style="width:275.25pt;height:159pt;visibility:visible">
            <v:imagedata r:id="rId13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№8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9" o:spid="_x0000_i1033" type="#_x0000_t75" style="width:259.5pt;height:146.25pt;visibility:visible">
            <v:imagedata r:id="rId14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№9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0" o:spid="_x0000_i1034" type="#_x0000_t75" style="width:134.25pt;height:176.25pt;visibility:visible">
            <v:imagedata r:id="rId15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№10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1" o:spid="_x0000_i1035" type="#_x0000_t75" style="width:271.5pt;height:2in;visibility:visible">
            <v:imagedata r:id="rId16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№11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2" o:spid="_x0000_i1036" type="#_x0000_t75" style="width:262.5pt;height:150pt;visibility:visible">
            <v:imagedata r:id="rId17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№12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3" o:spid="_x0000_i1037" type="#_x0000_t75" style="width:109.5pt;height:165pt;visibility:visible">
            <v:imagedata r:id="rId18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№13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4" o:spid="_x0000_i1038" type="#_x0000_t75" style="width:132pt;height:177pt;visibility:visible">
            <v:imagedata r:id="rId19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№14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5" o:spid="_x0000_i1039" type="#_x0000_t75" style="width:225.75pt;height:135pt;visibility:visible">
            <v:imagedata r:id="rId20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№15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6" o:spid="_x0000_i1040" type="#_x0000_t75" style="width:230.25pt;height:134.25pt;visibility:visible">
            <v:imagedata r:id="rId21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№16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7" o:spid="_x0000_i1041" type="#_x0000_t75" style="width:230.25pt;height:158.25pt;visibility:visible">
            <v:imagedata r:id="rId22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№17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8" o:spid="_x0000_i1042" type="#_x0000_t75" style="width:138pt;height:183.75pt;visibility:visible">
            <v:imagedata r:id="rId23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№18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19" o:spid="_x0000_i1043" type="#_x0000_t75" style="width:119.25pt;height:156pt;visibility:visible">
            <v:imagedata r:id="rId24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№19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20" o:spid="_x0000_i1044" type="#_x0000_t75" style="width:179.25pt;height:116.25pt;visibility:visible">
            <v:imagedata r:id="rId25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№20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21" o:spid="_x0000_i1045" type="#_x0000_t75" style="width:230.25pt;height:139.5pt;visibility:visible">
            <v:imagedata r:id="rId26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№21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22" o:spid="_x0000_i1046" type="#_x0000_t75" style="width:230.25pt;height:127.5pt;visibility:visible">
            <v:imagedata r:id="rId27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№22</w:t>
      </w: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>
        <w:rPr>
          <w:noProof/>
        </w:rPr>
        <w:pict>
          <v:shape id="Рисунок 23" o:spid="_x0000_i1047" type="#_x0000_t75" style="width:225.75pt;height:124.5pt;visibility:visible">
            <v:imagedata r:id="rId28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№23</w:t>
      </w: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24" o:spid="_x0000_i1048" type="#_x0000_t75" style="width:222.75pt;height:201.75pt;visibility:visible">
            <v:imagedata r:id="rId29" o:title=""/>
          </v:shape>
        </w:pict>
      </w:r>
    </w:p>
    <w:p w:rsidR="008A1185" w:rsidRPr="004E6E28" w:rsidRDefault="008A1185" w:rsidP="002D0DDB">
      <w:pPr>
        <w:spacing w:line="276" w:lineRule="auto"/>
        <w:jc w:val="center"/>
      </w:pPr>
      <w:r w:rsidRPr="004E6E28">
        <w:t>Слайд №24</w:t>
      </w:r>
    </w:p>
    <w:p w:rsidR="008A1185" w:rsidRPr="004E6E28" w:rsidRDefault="008A1185" w:rsidP="002D0DDB">
      <w:pPr>
        <w:spacing w:line="276" w:lineRule="auto"/>
        <w:jc w:val="center"/>
      </w:pPr>
    </w:p>
    <w:p w:rsidR="008A1185" w:rsidRPr="004E6E28" w:rsidRDefault="008A1185" w:rsidP="002D0DDB">
      <w:pPr>
        <w:spacing w:line="276" w:lineRule="auto"/>
        <w:jc w:val="center"/>
      </w:pPr>
    </w:p>
    <w:p w:rsidR="008A1185" w:rsidRPr="004E6E28" w:rsidRDefault="008A1185" w:rsidP="002D0DDB">
      <w:pPr>
        <w:spacing w:line="276" w:lineRule="auto"/>
        <w:jc w:val="center"/>
      </w:pPr>
      <w:r>
        <w:rPr>
          <w:noProof/>
        </w:rPr>
        <w:pict>
          <v:shape id="Рисунок 25" o:spid="_x0000_i1049" type="#_x0000_t75" style="width:238.5pt;height:144.75pt;visibility:visible">
            <v:imagedata r:id="rId30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№25</w:t>
      </w: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>
        <w:rPr>
          <w:noProof/>
        </w:rPr>
        <w:pict>
          <v:shape id="Рисунок 26" o:spid="_x0000_i1050" type="#_x0000_t75" style="width:133.5pt;height:181.5pt;visibility:visible">
            <v:imagedata r:id="rId31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№26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27" o:spid="_x0000_i1051" type="#_x0000_t75" style="width:210pt;height:136.5pt;visibility:visible">
            <v:imagedata r:id="rId32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№27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28" o:spid="_x0000_i1052" type="#_x0000_t75" style="width:206.25pt;height:171.75pt;visibility:visible">
            <v:imagedata r:id="rId33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№28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29" o:spid="_x0000_i1053" type="#_x0000_t75" style="width:260.25pt;height:142.5pt;visibility:visible">
            <v:imagedata r:id="rId34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№29</w:t>
      </w:r>
    </w:p>
    <w:p w:rsidR="008A1185" w:rsidRPr="004E6E28" w:rsidRDefault="008A1185" w:rsidP="00301BA7">
      <w:pPr>
        <w:spacing w:line="276" w:lineRule="auto"/>
        <w:jc w:val="center"/>
      </w:pPr>
      <w:r>
        <w:rPr>
          <w:noProof/>
        </w:rPr>
        <w:pict>
          <v:shape id="Рисунок 30" o:spid="_x0000_i1054" type="#_x0000_t75" style="width:255.75pt;height:2in;visibility:visible">
            <v:imagedata r:id="rId35" o:title=""/>
          </v:shape>
        </w:pict>
      </w:r>
      <w:bookmarkStart w:id="0" w:name="_GoBack"/>
      <w:bookmarkEnd w:id="0"/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№30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1" o:spid="_x0000_i1055" type="#_x0000_t75" style="width:255.75pt;height:159.75pt;visibility:visible">
            <v:imagedata r:id="rId36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№31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2" o:spid="_x0000_i1056" type="#_x0000_t75" style="width:255.75pt;height:158.25pt;visibility:visible">
            <v:imagedata r:id="rId37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№32</w:t>
      </w:r>
    </w:p>
    <w:p w:rsidR="008A1185" w:rsidRPr="004E6E28" w:rsidRDefault="008A1185" w:rsidP="00AD5A7F">
      <w:pPr>
        <w:spacing w:line="276" w:lineRule="auto"/>
        <w:jc w:val="center"/>
      </w:pP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3" o:spid="_x0000_i1057" type="#_x0000_t75" style="width:231.75pt;height:158.25pt;visibility:visible">
            <v:imagedata r:id="rId38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№33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4" o:spid="_x0000_i1058" type="#_x0000_t75" style="width:231pt;height:124.5pt;visibility:visible">
            <v:imagedata r:id="rId39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№34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5" o:spid="_x0000_i1059" type="#_x0000_t75" style="width:224.25pt;height:132pt;visibility:visible">
            <v:imagedata r:id="rId40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№35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6" o:spid="_x0000_i1060" type="#_x0000_t75" style="width:222.75pt;height:168pt;visibility:visible">
            <v:imagedata r:id="rId41" o:title=""/>
          </v:shape>
        </w:pict>
      </w:r>
    </w:p>
    <w:p w:rsidR="008A1185" w:rsidRPr="004E6E28" w:rsidRDefault="008A1185" w:rsidP="00C82D73">
      <w:pPr>
        <w:spacing w:line="276" w:lineRule="auto"/>
        <w:jc w:val="center"/>
      </w:pPr>
      <w:r w:rsidRPr="004E6E28">
        <w:t>Слайд №36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7" o:spid="_x0000_i1061" type="#_x0000_t75" style="width:3in;height:120.75pt;visibility:visible">
            <v:imagedata r:id="rId42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№37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8" o:spid="_x0000_i1062" type="#_x0000_t75" style="width:272.25pt;height:195.75pt;visibility:visible">
            <v:imagedata r:id="rId43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№38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39" o:spid="_x0000_i1063" type="#_x0000_t75" style="width:249.75pt;height:166.5pt;visibility:visible">
            <v:imagedata r:id="rId44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№39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40" o:spid="_x0000_i1064" type="#_x0000_t75" style="width:70.5pt;height:133.5pt;visibility:visible">
            <v:imagedata r:id="rId45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№40</w:t>
      </w: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41" o:spid="_x0000_i1065" type="#_x0000_t75" style="width:183pt;height:129.75pt;visibility:visible">
            <v:imagedata r:id="rId46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№41</w:t>
      </w: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>
        <w:rPr>
          <w:noProof/>
        </w:rPr>
        <w:pict>
          <v:shape id="Рисунок 42" o:spid="_x0000_i1066" type="#_x0000_t75" style="width:128.25pt;height:192pt;visibility:visible">
            <v:imagedata r:id="rId47" o:title=""/>
          </v:shape>
        </w:pict>
      </w: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 w:rsidRPr="004E6E28">
        <w:t>Слайд №42</w:t>
      </w: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>
        <w:rPr>
          <w:noProof/>
        </w:rPr>
        <w:pict>
          <v:shape id="Рисунок 43" o:spid="_x0000_i1067" type="#_x0000_t75" style="width:276.75pt;height:128.25pt;visibility:visible">
            <v:imagedata r:id="rId48" o:title=""/>
          </v:shape>
        </w:pict>
      </w:r>
    </w:p>
    <w:p w:rsidR="008A1185" w:rsidRPr="004E6E28" w:rsidRDefault="008A1185" w:rsidP="00AD5A7F">
      <w:pPr>
        <w:spacing w:line="276" w:lineRule="auto"/>
        <w:jc w:val="center"/>
        <w:rPr>
          <w:lang w:val="uk-UA"/>
        </w:rPr>
      </w:pPr>
      <w:r w:rsidRPr="004E6E28">
        <w:t>Слайд №43</w:t>
      </w:r>
    </w:p>
    <w:p w:rsidR="008A1185" w:rsidRPr="004E6E28" w:rsidRDefault="008A1185" w:rsidP="00AD5A7F">
      <w:pPr>
        <w:spacing w:line="276" w:lineRule="auto"/>
        <w:jc w:val="center"/>
        <w:rPr>
          <w:lang w:val="uk-UA"/>
        </w:rPr>
      </w:pP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>
        <w:rPr>
          <w:noProof/>
        </w:rPr>
        <w:pict>
          <v:shape id="Рисунок 44" o:spid="_x0000_i1068" type="#_x0000_t75" style="width:274.5pt;height:153.75pt;visibility:visible">
            <v:imagedata r:id="rId49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№44</w:t>
      </w:r>
    </w:p>
    <w:p w:rsidR="008A1185" w:rsidRPr="004E6E28" w:rsidRDefault="008A1185" w:rsidP="003D1E00">
      <w:pPr>
        <w:spacing w:line="276" w:lineRule="auto"/>
        <w:jc w:val="center"/>
        <w:rPr>
          <w:lang w:val="uk-UA"/>
        </w:rPr>
      </w:pPr>
      <w:r>
        <w:rPr>
          <w:noProof/>
        </w:rPr>
        <w:pict>
          <v:shape id="Рисунок 45" o:spid="_x0000_i1069" type="#_x0000_t75" style="width:293.25pt;height:180.75pt;visibility:visible">
            <v:imagedata r:id="rId50" o:title=""/>
          </v:shape>
        </w:pict>
      </w:r>
    </w:p>
    <w:p w:rsidR="008A1185" w:rsidRPr="004E6E28" w:rsidRDefault="008A1185" w:rsidP="00AD5A7F">
      <w:pPr>
        <w:spacing w:line="276" w:lineRule="auto"/>
        <w:jc w:val="center"/>
        <w:rPr>
          <w:lang w:val="uk-UA"/>
        </w:rPr>
      </w:pPr>
      <w:r w:rsidRPr="004E6E28">
        <w:t>Слайд №45</w:t>
      </w:r>
    </w:p>
    <w:p w:rsidR="008A1185" w:rsidRPr="004E6E28" w:rsidRDefault="008A1185" w:rsidP="00AD5A7F">
      <w:pPr>
        <w:spacing w:line="276" w:lineRule="auto"/>
        <w:jc w:val="center"/>
        <w:rPr>
          <w:lang w:val="uk-UA"/>
        </w:rPr>
      </w:pPr>
    </w:p>
    <w:p w:rsidR="008A1185" w:rsidRPr="004E6E28" w:rsidRDefault="008A1185" w:rsidP="00AD5A7F">
      <w:pPr>
        <w:spacing w:line="276" w:lineRule="auto"/>
        <w:jc w:val="center"/>
      </w:pPr>
      <w:r>
        <w:rPr>
          <w:noProof/>
        </w:rPr>
        <w:pict>
          <v:shape id="Рисунок 46" o:spid="_x0000_i1070" type="#_x0000_t75" style="width:288.75pt;height:216.75pt;visibility:visible">
            <v:imagedata r:id="rId51" o:title=""/>
          </v:shape>
        </w:pict>
      </w:r>
    </w:p>
    <w:p w:rsidR="008A1185" w:rsidRPr="004E6E28" w:rsidRDefault="008A1185" w:rsidP="00AD5A7F">
      <w:pPr>
        <w:spacing w:line="276" w:lineRule="auto"/>
        <w:jc w:val="center"/>
      </w:pPr>
      <w:r w:rsidRPr="004E6E28">
        <w:t>Слайд №46</w:t>
      </w:r>
    </w:p>
    <w:p w:rsidR="008A1185" w:rsidRPr="004E6E28" w:rsidRDefault="008A1185" w:rsidP="006C0DF9">
      <w:pPr>
        <w:spacing w:line="276" w:lineRule="auto"/>
        <w:jc w:val="center"/>
      </w:pPr>
      <w:r>
        <w:rPr>
          <w:noProof/>
        </w:rPr>
        <w:pict>
          <v:shape id="Рисунок 47" o:spid="_x0000_i1071" type="#_x0000_t75" style="width:286.5pt;height:239.25pt;visibility:visible">
            <v:imagedata r:id="rId52" o:title=""/>
          </v:shape>
        </w:pict>
      </w:r>
    </w:p>
    <w:p w:rsidR="008A1185" w:rsidRPr="004E6E28" w:rsidRDefault="008A1185" w:rsidP="006C0DF9">
      <w:pPr>
        <w:spacing w:line="276" w:lineRule="auto"/>
        <w:jc w:val="center"/>
        <w:rPr>
          <w:lang w:val="uk-UA"/>
        </w:rPr>
      </w:pPr>
      <w:r w:rsidRPr="004E6E28">
        <w:t>Слайд №47</w:t>
      </w:r>
    </w:p>
    <w:p w:rsidR="008A1185" w:rsidRDefault="008A1185" w:rsidP="006C0DF9">
      <w:pPr>
        <w:spacing w:line="276" w:lineRule="auto"/>
        <w:jc w:val="center"/>
        <w:rPr>
          <w:lang w:val="uk-UA"/>
        </w:rPr>
      </w:pPr>
    </w:p>
    <w:p w:rsidR="008A1185" w:rsidRPr="004E6E28" w:rsidRDefault="008A1185" w:rsidP="006C0DF9">
      <w:pPr>
        <w:spacing w:line="276" w:lineRule="auto"/>
        <w:jc w:val="center"/>
        <w:rPr>
          <w:lang w:val="uk-UA"/>
        </w:rPr>
      </w:pPr>
      <w:r w:rsidRPr="004E6E28">
        <w:rPr>
          <w:lang w:val="uk-UA"/>
        </w:rPr>
        <w:t>Л і т е р а т у р а</w:t>
      </w:r>
    </w:p>
    <w:p w:rsidR="008A1185" w:rsidRPr="004E6E28" w:rsidRDefault="008A1185" w:rsidP="00C75BAF">
      <w:pPr>
        <w:spacing w:line="276" w:lineRule="auto"/>
        <w:jc w:val="both"/>
        <w:rPr>
          <w:lang w:val="uk-UA"/>
        </w:rPr>
      </w:pPr>
      <w:r w:rsidRPr="004E6E28">
        <w:rPr>
          <w:lang w:val="uk-UA"/>
        </w:rPr>
        <w:t>1. Вольский С.А.- 73 героических дня: хроника обороны Одессы в 1941 году. – 3-е изд., перераб. и дополн . – Одесса : Маяк, 1988 . – С. 85 – 115.</w:t>
      </w:r>
    </w:p>
    <w:p w:rsidR="008A1185" w:rsidRPr="004E6E28" w:rsidRDefault="008A1185" w:rsidP="00C75BAF">
      <w:pPr>
        <w:spacing w:line="276" w:lineRule="auto"/>
        <w:jc w:val="both"/>
        <w:rPr>
          <w:lang w:val="uk-UA"/>
        </w:rPr>
      </w:pPr>
      <w:r w:rsidRPr="004E6E28">
        <w:rPr>
          <w:lang w:val="uk-UA"/>
        </w:rPr>
        <w:t xml:space="preserve">2. Друнина Ю. Военная литература. Поэзия войны. – М. – 1951. – 63 с. </w:t>
      </w:r>
    </w:p>
    <w:p w:rsidR="008A1185" w:rsidRPr="004E6E28" w:rsidRDefault="008A1185" w:rsidP="00C75BAF">
      <w:pPr>
        <w:spacing w:line="276" w:lineRule="auto"/>
        <w:jc w:val="both"/>
        <w:rPr>
          <w:lang w:val="uk-UA"/>
        </w:rPr>
      </w:pPr>
      <w:r w:rsidRPr="004E6E28">
        <w:rPr>
          <w:lang w:val="uk-UA"/>
        </w:rPr>
        <w:t xml:space="preserve">3. </w:t>
      </w:r>
      <w:r w:rsidRPr="004E6E28">
        <w:t xml:space="preserve">Ковалева Л.В. </w:t>
      </w:r>
      <w:r w:rsidRPr="004E6E28">
        <w:rPr>
          <w:lang w:val="uk-UA"/>
        </w:rPr>
        <w:t>Вспоминаем о далекой той войне… - «Позакласний час». — № 17-18′ 2009. С. — 90-93.</w:t>
      </w:r>
    </w:p>
    <w:p w:rsidR="008A1185" w:rsidRPr="004E6E28" w:rsidRDefault="008A1185" w:rsidP="00C75BAF">
      <w:pPr>
        <w:spacing w:line="276" w:lineRule="auto"/>
        <w:jc w:val="both"/>
        <w:rPr>
          <w:lang w:val="uk-UA"/>
        </w:rPr>
      </w:pPr>
      <w:r w:rsidRPr="004E6E28">
        <w:rPr>
          <w:lang w:val="uk-UA"/>
        </w:rPr>
        <w:t>3. Недогонов А.И. - Избранная лирика. – Москва: Молодая гвардия, 1967. – С. 37 – 54.</w:t>
      </w:r>
    </w:p>
    <w:p w:rsidR="008A1185" w:rsidRPr="004E6E28" w:rsidRDefault="008A1185" w:rsidP="00C75BAF">
      <w:pPr>
        <w:spacing w:line="276" w:lineRule="auto"/>
        <w:jc w:val="both"/>
        <w:rPr>
          <w:lang w:val="uk-UA"/>
        </w:rPr>
      </w:pPr>
      <w:r w:rsidRPr="004E6E28">
        <w:rPr>
          <w:lang w:val="uk-UA"/>
        </w:rPr>
        <w:t xml:space="preserve">4. </w:t>
      </w:r>
      <w:hyperlink r:id="rId53" w:history="1">
        <w:r w:rsidRPr="004E6E28">
          <w:rPr>
            <w:rStyle w:val="Hyperlink"/>
            <w:lang w:val="en-US"/>
          </w:rPr>
          <w:t>www</w:t>
        </w:r>
        <w:r w:rsidRPr="004E6E28">
          <w:rPr>
            <w:rStyle w:val="Hyperlink"/>
            <w:lang w:val="uk-UA"/>
          </w:rPr>
          <w:t>.</w:t>
        </w:r>
        <w:r w:rsidRPr="004E6E28">
          <w:rPr>
            <w:rStyle w:val="Hyperlink"/>
            <w:lang w:val="en-US"/>
          </w:rPr>
          <w:t>stihi</w:t>
        </w:r>
        <w:r w:rsidRPr="004E6E28">
          <w:rPr>
            <w:rStyle w:val="Hyperlink"/>
            <w:lang w:val="uk-UA"/>
          </w:rPr>
          <w:t>-</w:t>
        </w:r>
        <w:r w:rsidRPr="004E6E28">
          <w:rPr>
            <w:rStyle w:val="Hyperlink"/>
            <w:lang w:val="en-US"/>
          </w:rPr>
          <w:t>rus</w:t>
        </w:r>
        <w:r w:rsidRPr="004E6E28">
          <w:rPr>
            <w:rStyle w:val="Hyperlink"/>
            <w:lang w:val="uk-UA"/>
          </w:rPr>
          <w:t>.</w:t>
        </w:r>
        <w:r w:rsidRPr="004E6E28">
          <w:rPr>
            <w:rStyle w:val="Hyperlink"/>
            <w:lang w:val="en-US"/>
          </w:rPr>
          <w:t>ru</w:t>
        </w:r>
        <w:r w:rsidRPr="004E6E28">
          <w:rPr>
            <w:rStyle w:val="Hyperlink"/>
            <w:lang w:val="uk-UA"/>
          </w:rPr>
          <w:t>/1/</w:t>
        </w:r>
        <w:r w:rsidRPr="004E6E28">
          <w:rPr>
            <w:rStyle w:val="Hyperlink"/>
            <w:lang w:val="en-US"/>
          </w:rPr>
          <w:t>shhipachev</w:t>
        </w:r>
        <w:r w:rsidRPr="004E6E28">
          <w:rPr>
            <w:rStyle w:val="Hyperlink"/>
            <w:lang w:val="uk-UA"/>
          </w:rPr>
          <w:t>/1.</w:t>
        </w:r>
        <w:r w:rsidRPr="004E6E28">
          <w:rPr>
            <w:rStyle w:val="Hyperlink"/>
            <w:lang w:val="en-US"/>
          </w:rPr>
          <w:t>htm</w:t>
        </w:r>
      </w:hyperlink>
    </w:p>
    <w:p w:rsidR="008A1185" w:rsidRPr="004E6E28" w:rsidRDefault="008A1185" w:rsidP="008E66ED">
      <w:pPr>
        <w:spacing w:line="276" w:lineRule="auto"/>
        <w:rPr>
          <w:lang w:val="en-US"/>
        </w:rPr>
      </w:pPr>
      <w:r w:rsidRPr="004E6E28">
        <w:rPr>
          <w:lang w:val="en-US"/>
        </w:rPr>
        <w:t>5. varjag-2007.livejournal.com/213686.html</w:t>
      </w:r>
    </w:p>
    <w:p w:rsidR="008A1185" w:rsidRPr="004E6E28" w:rsidRDefault="008A1185" w:rsidP="008E66ED">
      <w:pPr>
        <w:spacing w:line="276" w:lineRule="auto"/>
        <w:rPr>
          <w:lang w:val="uk-UA"/>
        </w:rPr>
      </w:pPr>
    </w:p>
    <w:sectPr w:rsidR="008A1185" w:rsidRPr="004E6E28" w:rsidSect="00C82D73">
      <w:footerReference w:type="default" r:id="rId54"/>
      <w:pgSz w:w="11906" w:h="16838"/>
      <w:pgMar w:top="851" w:right="850" w:bottom="426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185" w:rsidRDefault="008A1185" w:rsidP="00E13C19">
      <w:r>
        <w:separator/>
      </w:r>
    </w:p>
  </w:endnote>
  <w:endnote w:type="continuationSeparator" w:id="0">
    <w:p w:rsidR="008A1185" w:rsidRDefault="008A1185" w:rsidP="00E13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185" w:rsidRDefault="008A1185">
    <w:pPr>
      <w:pStyle w:val="Footer"/>
      <w:jc w:val="right"/>
      <w:rPr>
        <w:lang w:val="uk-UA"/>
      </w:rPr>
    </w:pPr>
  </w:p>
  <w:p w:rsidR="008A1185" w:rsidRPr="00D53A99" w:rsidRDefault="008A1185">
    <w:pPr>
      <w:pStyle w:val="Footer"/>
      <w:jc w:val="right"/>
      <w:rPr>
        <w:lang w:val="uk-UA"/>
      </w:rPr>
    </w:pPr>
  </w:p>
  <w:p w:rsidR="008A1185" w:rsidRDefault="008A11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185" w:rsidRDefault="008A1185" w:rsidP="00E13C19">
      <w:r>
        <w:separator/>
      </w:r>
    </w:p>
  </w:footnote>
  <w:footnote w:type="continuationSeparator" w:id="0">
    <w:p w:rsidR="008A1185" w:rsidRDefault="008A1185" w:rsidP="00E13C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4FF8"/>
    <w:rsid w:val="00015053"/>
    <w:rsid w:val="000229D6"/>
    <w:rsid w:val="00026816"/>
    <w:rsid w:val="00040EFC"/>
    <w:rsid w:val="00063226"/>
    <w:rsid w:val="00066FDD"/>
    <w:rsid w:val="00073DD7"/>
    <w:rsid w:val="00076D5F"/>
    <w:rsid w:val="00082E40"/>
    <w:rsid w:val="000923C2"/>
    <w:rsid w:val="000A3F71"/>
    <w:rsid w:val="000A77CC"/>
    <w:rsid w:val="000B1A2A"/>
    <w:rsid w:val="000B4FF8"/>
    <w:rsid w:val="000C22F5"/>
    <w:rsid w:val="000D49A7"/>
    <w:rsid w:val="000E4882"/>
    <w:rsid w:val="000E6716"/>
    <w:rsid w:val="001004FC"/>
    <w:rsid w:val="00105ADA"/>
    <w:rsid w:val="00110AE9"/>
    <w:rsid w:val="00124611"/>
    <w:rsid w:val="001317FD"/>
    <w:rsid w:val="00132539"/>
    <w:rsid w:val="0013286F"/>
    <w:rsid w:val="00132BA1"/>
    <w:rsid w:val="00134BC0"/>
    <w:rsid w:val="0015110F"/>
    <w:rsid w:val="001563D3"/>
    <w:rsid w:val="00162234"/>
    <w:rsid w:val="001930EB"/>
    <w:rsid w:val="001932E7"/>
    <w:rsid w:val="001B405D"/>
    <w:rsid w:val="001C3562"/>
    <w:rsid w:val="001E4AFD"/>
    <w:rsid w:val="001F0356"/>
    <w:rsid w:val="001F0E7D"/>
    <w:rsid w:val="001F2A55"/>
    <w:rsid w:val="001F419F"/>
    <w:rsid w:val="001F6E5E"/>
    <w:rsid w:val="00200F32"/>
    <w:rsid w:val="00201917"/>
    <w:rsid w:val="00202079"/>
    <w:rsid w:val="00205AF5"/>
    <w:rsid w:val="00214D6C"/>
    <w:rsid w:val="00226722"/>
    <w:rsid w:val="0023277A"/>
    <w:rsid w:val="00234F7C"/>
    <w:rsid w:val="00235DD1"/>
    <w:rsid w:val="00242504"/>
    <w:rsid w:val="0024639E"/>
    <w:rsid w:val="00246476"/>
    <w:rsid w:val="00246838"/>
    <w:rsid w:val="0025333E"/>
    <w:rsid w:val="00254FDE"/>
    <w:rsid w:val="002564B0"/>
    <w:rsid w:val="00260E41"/>
    <w:rsid w:val="00264C2E"/>
    <w:rsid w:val="00270C33"/>
    <w:rsid w:val="00276CD8"/>
    <w:rsid w:val="00277B2E"/>
    <w:rsid w:val="00295114"/>
    <w:rsid w:val="002A1529"/>
    <w:rsid w:val="002B52F4"/>
    <w:rsid w:val="002B6EBF"/>
    <w:rsid w:val="002C224D"/>
    <w:rsid w:val="002C79C7"/>
    <w:rsid w:val="002D0DDB"/>
    <w:rsid w:val="002D704A"/>
    <w:rsid w:val="00301BA7"/>
    <w:rsid w:val="003112C1"/>
    <w:rsid w:val="0032597C"/>
    <w:rsid w:val="00326768"/>
    <w:rsid w:val="003507DF"/>
    <w:rsid w:val="00350B80"/>
    <w:rsid w:val="00371229"/>
    <w:rsid w:val="003850E7"/>
    <w:rsid w:val="00385A93"/>
    <w:rsid w:val="003C289E"/>
    <w:rsid w:val="003D1E00"/>
    <w:rsid w:val="003D442A"/>
    <w:rsid w:val="003D7B73"/>
    <w:rsid w:val="003D7BC0"/>
    <w:rsid w:val="003E3753"/>
    <w:rsid w:val="003F4A99"/>
    <w:rsid w:val="004329B5"/>
    <w:rsid w:val="004352A2"/>
    <w:rsid w:val="0045082E"/>
    <w:rsid w:val="00452AE9"/>
    <w:rsid w:val="00462784"/>
    <w:rsid w:val="00477BA5"/>
    <w:rsid w:val="004813C5"/>
    <w:rsid w:val="00490B2C"/>
    <w:rsid w:val="004A36E1"/>
    <w:rsid w:val="004C7ACA"/>
    <w:rsid w:val="004E6AB0"/>
    <w:rsid w:val="004E6E28"/>
    <w:rsid w:val="004F6A23"/>
    <w:rsid w:val="00504AF9"/>
    <w:rsid w:val="0051281A"/>
    <w:rsid w:val="00517D0B"/>
    <w:rsid w:val="00533B51"/>
    <w:rsid w:val="00535890"/>
    <w:rsid w:val="00536D44"/>
    <w:rsid w:val="00545058"/>
    <w:rsid w:val="005470DE"/>
    <w:rsid w:val="00555EB4"/>
    <w:rsid w:val="00557DFE"/>
    <w:rsid w:val="005638CF"/>
    <w:rsid w:val="00565A28"/>
    <w:rsid w:val="0057420F"/>
    <w:rsid w:val="00577188"/>
    <w:rsid w:val="00577FB4"/>
    <w:rsid w:val="00592485"/>
    <w:rsid w:val="00593CB8"/>
    <w:rsid w:val="00597DFA"/>
    <w:rsid w:val="005A0545"/>
    <w:rsid w:val="005A57E8"/>
    <w:rsid w:val="005A6F02"/>
    <w:rsid w:val="005D0183"/>
    <w:rsid w:val="005F474A"/>
    <w:rsid w:val="005F49DB"/>
    <w:rsid w:val="006051C1"/>
    <w:rsid w:val="00606AB2"/>
    <w:rsid w:val="006128C6"/>
    <w:rsid w:val="006222DA"/>
    <w:rsid w:val="00623D64"/>
    <w:rsid w:val="006316BE"/>
    <w:rsid w:val="00644633"/>
    <w:rsid w:val="00645C4E"/>
    <w:rsid w:val="00645CC7"/>
    <w:rsid w:val="0064680C"/>
    <w:rsid w:val="00654955"/>
    <w:rsid w:val="00662294"/>
    <w:rsid w:val="0067257A"/>
    <w:rsid w:val="00675700"/>
    <w:rsid w:val="0069582F"/>
    <w:rsid w:val="006B3CD4"/>
    <w:rsid w:val="006B4976"/>
    <w:rsid w:val="006C0DF9"/>
    <w:rsid w:val="006C5D47"/>
    <w:rsid w:val="006D3A76"/>
    <w:rsid w:val="006D3CAA"/>
    <w:rsid w:val="006D5222"/>
    <w:rsid w:val="006E51DE"/>
    <w:rsid w:val="006F08EF"/>
    <w:rsid w:val="00710B00"/>
    <w:rsid w:val="0072009C"/>
    <w:rsid w:val="00723369"/>
    <w:rsid w:val="007325B0"/>
    <w:rsid w:val="00761367"/>
    <w:rsid w:val="00772FF1"/>
    <w:rsid w:val="00773B1D"/>
    <w:rsid w:val="00786C6A"/>
    <w:rsid w:val="007A371F"/>
    <w:rsid w:val="007A66D0"/>
    <w:rsid w:val="007C15F6"/>
    <w:rsid w:val="007E3F5E"/>
    <w:rsid w:val="007E6B9A"/>
    <w:rsid w:val="007F2F54"/>
    <w:rsid w:val="0082258F"/>
    <w:rsid w:val="00826A83"/>
    <w:rsid w:val="00832855"/>
    <w:rsid w:val="00845AD7"/>
    <w:rsid w:val="00853A7D"/>
    <w:rsid w:val="00862013"/>
    <w:rsid w:val="00866187"/>
    <w:rsid w:val="0087038B"/>
    <w:rsid w:val="00871A5F"/>
    <w:rsid w:val="00876A64"/>
    <w:rsid w:val="00886A59"/>
    <w:rsid w:val="00893926"/>
    <w:rsid w:val="00894B2D"/>
    <w:rsid w:val="00897CE5"/>
    <w:rsid w:val="008A0C6B"/>
    <w:rsid w:val="008A1185"/>
    <w:rsid w:val="008A732E"/>
    <w:rsid w:val="008B17FB"/>
    <w:rsid w:val="008B254D"/>
    <w:rsid w:val="008B6DE3"/>
    <w:rsid w:val="008B7D11"/>
    <w:rsid w:val="008C783B"/>
    <w:rsid w:val="008E66ED"/>
    <w:rsid w:val="008E7D53"/>
    <w:rsid w:val="00903A9B"/>
    <w:rsid w:val="009042DD"/>
    <w:rsid w:val="00907D1B"/>
    <w:rsid w:val="00922DB7"/>
    <w:rsid w:val="0092315C"/>
    <w:rsid w:val="00924107"/>
    <w:rsid w:val="009278BA"/>
    <w:rsid w:val="00951049"/>
    <w:rsid w:val="00967E14"/>
    <w:rsid w:val="00971BD4"/>
    <w:rsid w:val="00972E34"/>
    <w:rsid w:val="00980032"/>
    <w:rsid w:val="00982ABC"/>
    <w:rsid w:val="00992945"/>
    <w:rsid w:val="009A40AF"/>
    <w:rsid w:val="009A7B50"/>
    <w:rsid w:val="009C6215"/>
    <w:rsid w:val="009D3994"/>
    <w:rsid w:val="009D5428"/>
    <w:rsid w:val="009D5B60"/>
    <w:rsid w:val="009D7861"/>
    <w:rsid w:val="009E4298"/>
    <w:rsid w:val="009E432A"/>
    <w:rsid w:val="009E70DF"/>
    <w:rsid w:val="00A040B5"/>
    <w:rsid w:val="00A075ED"/>
    <w:rsid w:val="00A10BDA"/>
    <w:rsid w:val="00A17C50"/>
    <w:rsid w:val="00A335BD"/>
    <w:rsid w:val="00A4004D"/>
    <w:rsid w:val="00A40078"/>
    <w:rsid w:val="00A80177"/>
    <w:rsid w:val="00A93118"/>
    <w:rsid w:val="00AA7C3C"/>
    <w:rsid w:val="00AB734E"/>
    <w:rsid w:val="00AB7F28"/>
    <w:rsid w:val="00AD29A6"/>
    <w:rsid w:val="00AD52A8"/>
    <w:rsid w:val="00AD5A7F"/>
    <w:rsid w:val="00AD6617"/>
    <w:rsid w:val="00AE057A"/>
    <w:rsid w:val="00AE126B"/>
    <w:rsid w:val="00B0404E"/>
    <w:rsid w:val="00B12E7C"/>
    <w:rsid w:val="00B161C3"/>
    <w:rsid w:val="00B16426"/>
    <w:rsid w:val="00B17DEB"/>
    <w:rsid w:val="00B20BE5"/>
    <w:rsid w:val="00B20DCB"/>
    <w:rsid w:val="00B2563C"/>
    <w:rsid w:val="00B26995"/>
    <w:rsid w:val="00B6710B"/>
    <w:rsid w:val="00B73F98"/>
    <w:rsid w:val="00B828E6"/>
    <w:rsid w:val="00B85987"/>
    <w:rsid w:val="00B869AA"/>
    <w:rsid w:val="00B92688"/>
    <w:rsid w:val="00B93B3A"/>
    <w:rsid w:val="00BA3E85"/>
    <w:rsid w:val="00C04EEC"/>
    <w:rsid w:val="00C07916"/>
    <w:rsid w:val="00C1154F"/>
    <w:rsid w:val="00C13911"/>
    <w:rsid w:val="00C31275"/>
    <w:rsid w:val="00C31FA8"/>
    <w:rsid w:val="00C7023A"/>
    <w:rsid w:val="00C70244"/>
    <w:rsid w:val="00C7254B"/>
    <w:rsid w:val="00C75BAF"/>
    <w:rsid w:val="00C82D73"/>
    <w:rsid w:val="00C84936"/>
    <w:rsid w:val="00CA2590"/>
    <w:rsid w:val="00CA68E6"/>
    <w:rsid w:val="00CD5D67"/>
    <w:rsid w:val="00CE1CB4"/>
    <w:rsid w:val="00CE24BE"/>
    <w:rsid w:val="00CE3DD6"/>
    <w:rsid w:val="00D1719F"/>
    <w:rsid w:val="00D25D80"/>
    <w:rsid w:val="00D270FA"/>
    <w:rsid w:val="00D27CC1"/>
    <w:rsid w:val="00D31A9A"/>
    <w:rsid w:val="00D31B82"/>
    <w:rsid w:val="00D32C16"/>
    <w:rsid w:val="00D37ACC"/>
    <w:rsid w:val="00D53A99"/>
    <w:rsid w:val="00D57089"/>
    <w:rsid w:val="00D66B9D"/>
    <w:rsid w:val="00D73BAE"/>
    <w:rsid w:val="00D824CB"/>
    <w:rsid w:val="00D8445D"/>
    <w:rsid w:val="00DA6616"/>
    <w:rsid w:val="00DA7A17"/>
    <w:rsid w:val="00DB0DA5"/>
    <w:rsid w:val="00DC34FB"/>
    <w:rsid w:val="00DC7309"/>
    <w:rsid w:val="00DD37B3"/>
    <w:rsid w:val="00DF2758"/>
    <w:rsid w:val="00DF3CE0"/>
    <w:rsid w:val="00E03898"/>
    <w:rsid w:val="00E07F9F"/>
    <w:rsid w:val="00E13C19"/>
    <w:rsid w:val="00E225A7"/>
    <w:rsid w:val="00E23E88"/>
    <w:rsid w:val="00E50FDC"/>
    <w:rsid w:val="00E93298"/>
    <w:rsid w:val="00E94834"/>
    <w:rsid w:val="00E95660"/>
    <w:rsid w:val="00EA1262"/>
    <w:rsid w:val="00ED0C49"/>
    <w:rsid w:val="00ED4861"/>
    <w:rsid w:val="00EE6C94"/>
    <w:rsid w:val="00EF1937"/>
    <w:rsid w:val="00F03035"/>
    <w:rsid w:val="00F05831"/>
    <w:rsid w:val="00F22AA4"/>
    <w:rsid w:val="00F27FE4"/>
    <w:rsid w:val="00F4427F"/>
    <w:rsid w:val="00F44521"/>
    <w:rsid w:val="00F51441"/>
    <w:rsid w:val="00F6047B"/>
    <w:rsid w:val="00F702FB"/>
    <w:rsid w:val="00F75C7E"/>
    <w:rsid w:val="00F97B5F"/>
    <w:rsid w:val="00FD24F7"/>
    <w:rsid w:val="00FE077E"/>
    <w:rsid w:val="00FE460A"/>
    <w:rsid w:val="00FF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88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94B2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13C1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13C19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E13C1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13C19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D0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0DDB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C75BA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6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www.stihi-rus.ru/1/shhipachev/1.ht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23</Pages>
  <Words>2504</Words>
  <Characters>14273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5</cp:revision>
  <cp:lastPrinted>2015-05-21T04:30:00Z</cp:lastPrinted>
  <dcterms:created xsi:type="dcterms:W3CDTF">2015-05-21T04:31:00Z</dcterms:created>
  <dcterms:modified xsi:type="dcterms:W3CDTF">2001-12-31T22:49:00Z</dcterms:modified>
</cp:coreProperties>
</file>