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010" w:rsidRPr="00F25BD5" w:rsidRDefault="009C7010" w:rsidP="009E7EE7">
      <w:pPr>
        <w:pStyle w:val="Title"/>
        <w:rPr>
          <w:rStyle w:val="Heading1Char"/>
          <w:rFonts w:ascii="Times New Roman" w:hAnsi="Times New Roman"/>
          <w:sz w:val="28"/>
          <w:szCs w:val="28"/>
        </w:rPr>
      </w:pPr>
      <w:r w:rsidRPr="00F25BD5">
        <w:rPr>
          <w:rStyle w:val="Heading1Char"/>
          <w:rFonts w:ascii="Times New Roman" w:hAnsi="Times New Roman"/>
          <w:sz w:val="28"/>
          <w:szCs w:val="28"/>
        </w:rPr>
        <w:t>ДЕПАРТАМЕНТ ОСВІТИ І НАУКИ</w:t>
      </w:r>
    </w:p>
    <w:p w:rsidR="009C7010" w:rsidRPr="00F25BD5" w:rsidRDefault="009C7010" w:rsidP="009E7EE7">
      <w:pPr>
        <w:pStyle w:val="Title"/>
        <w:rPr>
          <w:rStyle w:val="Heading1Char"/>
          <w:rFonts w:ascii="Times New Roman" w:hAnsi="Times New Roman"/>
          <w:sz w:val="28"/>
          <w:szCs w:val="28"/>
        </w:rPr>
      </w:pPr>
      <w:r w:rsidRPr="00F25BD5">
        <w:rPr>
          <w:rStyle w:val="Heading1Char"/>
          <w:rFonts w:ascii="Times New Roman" w:hAnsi="Times New Roman"/>
          <w:sz w:val="28"/>
          <w:szCs w:val="28"/>
        </w:rPr>
        <w:t xml:space="preserve"> ОДЕСЬКОЇ ОБЛАСНОЇ ДЕРЖАВНОЇ АДМІНІСТРАЦІЇ</w:t>
      </w:r>
    </w:p>
    <w:p w:rsidR="009C7010" w:rsidRDefault="009C7010" w:rsidP="009E7EE7">
      <w:pPr>
        <w:tabs>
          <w:tab w:val="left" w:pos="8277"/>
        </w:tabs>
        <w:spacing w:after="0"/>
        <w:rPr>
          <w:sz w:val="12"/>
          <w:szCs w:val="12"/>
          <w:lang w:val="ru-RU"/>
        </w:rPr>
      </w:pPr>
      <w:r>
        <w:rPr>
          <w:sz w:val="12"/>
          <w:szCs w:val="12"/>
        </w:rPr>
        <w:tab/>
      </w:r>
    </w:p>
    <w:p w:rsidR="009C7010" w:rsidRDefault="009C7010" w:rsidP="009E7EE7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ОДЕСЬКИЙ ОБЛАСНИЙ ІНСТИТУТ УДОСКОНАЛЕННЯ ВЧИТЕЛІВ</w:t>
      </w:r>
    </w:p>
    <w:p w:rsidR="009C7010" w:rsidRDefault="009C7010" w:rsidP="009E7EE7">
      <w:pPr>
        <w:pStyle w:val="Heading1"/>
        <w:rPr>
          <w:rStyle w:val="Heading1Char"/>
          <w:b/>
          <w:sz w:val="28"/>
        </w:rPr>
      </w:pPr>
      <w:r>
        <w:rPr>
          <w:rStyle w:val="Heading1Char"/>
          <w:sz w:val="28"/>
          <w:szCs w:val="28"/>
        </w:rPr>
        <w:t>ІНТЕЛЕКТУАЛЬНІ ЗМАГАННЯ СЕРЕД УЧНІВ СІЛЬСЬКИХ ШКІЛ</w:t>
      </w:r>
    </w:p>
    <w:p w:rsidR="009C7010" w:rsidRDefault="009C7010" w:rsidP="009E7EE7">
      <w:pPr>
        <w:pStyle w:val="Heading2"/>
        <w:jc w:val="center"/>
        <w:rPr>
          <w:rStyle w:val="Heading1Char"/>
          <w:bCs w:val="0"/>
          <w:color w:val="auto"/>
          <w:sz w:val="28"/>
          <w:szCs w:val="28"/>
          <w:lang w:eastAsia="uk-UA"/>
        </w:rPr>
      </w:pPr>
      <w:r>
        <w:rPr>
          <w:rStyle w:val="Heading1Char"/>
          <w:bCs w:val="0"/>
          <w:color w:val="auto"/>
          <w:sz w:val="28"/>
          <w:szCs w:val="28"/>
        </w:rPr>
        <w:t>201</w:t>
      </w:r>
      <w:r>
        <w:rPr>
          <w:rStyle w:val="Heading1Char"/>
          <w:bCs w:val="0"/>
          <w:color w:val="auto"/>
          <w:sz w:val="28"/>
          <w:szCs w:val="28"/>
          <w:lang w:val="ru-RU"/>
        </w:rPr>
        <w:t>8</w:t>
      </w:r>
      <w:r>
        <w:rPr>
          <w:rStyle w:val="Heading1Char"/>
          <w:bCs w:val="0"/>
          <w:color w:val="auto"/>
          <w:sz w:val="28"/>
          <w:szCs w:val="28"/>
        </w:rPr>
        <w:t xml:space="preserve"> рік</w:t>
      </w:r>
    </w:p>
    <w:p w:rsidR="009C7010" w:rsidRDefault="009C7010" w:rsidP="009E7EE7">
      <w:pPr>
        <w:pStyle w:val="Heading2"/>
        <w:spacing w:before="0"/>
        <w:jc w:val="center"/>
        <w:rPr>
          <w:rStyle w:val="Heading1Char"/>
          <w:bCs w:val="0"/>
          <w:sz w:val="28"/>
          <w:szCs w:val="28"/>
          <w:lang w:val="ru-RU"/>
        </w:rPr>
      </w:pPr>
      <w:r>
        <w:rPr>
          <w:rStyle w:val="Heading1Char"/>
          <w:bCs w:val="0"/>
          <w:color w:val="auto"/>
          <w:sz w:val="28"/>
          <w:szCs w:val="28"/>
        </w:rPr>
        <w:t>І тур</w:t>
      </w:r>
    </w:p>
    <w:p w:rsidR="009C7010" w:rsidRPr="009E7EE7" w:rsidRDefault="009C7010" w:rsidP="00844FF8">
      <w:pPr>
        <w:pStyle w:val="ListParagraph"/>
        <w:ind w:left="128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C7010" w:rsidRPr="00844FF8" w:rsidRDefault="009C7010" w:rsidP="00844FF8">
      <w:pPr>
        <w:pStyle w:val="ListParagraph"/>
        <w:ind w:left="1287"/>
        <w:jc w:val="center"/>
        <w:rPr>
          <w:rFonts w:ascii="Times New Roman" w:hAnsi="Times New Roman"/>
          <w:b/>
          <w:i/>
          <w:sz w:val="28"/>
          <w:szCs w:val="28"/>
        </w:rPr>
      </w:pPr>
      <w:r w:rsidRPr="00844FF8">
        <w:rPr>
          <w:rFonts w:ascii="Times New Roman" w:hAnsi="Times New Roman"/>
          <w:b/>
          <w:i/>
          <w:sz w:val="28"/>
          <w:szCs w:val="28"/>
        </w:rPr>
        <w:t>Завдання з іс</w:t>
      </w:r>
      <w:r>
        <w:rPr>
          <w:rFonts w:ascii="Times New Roman" w:hAnsi="Times New Roman"/>
          <w:b/>
          <w:i/>
          <w:sz w:val="28"/>
          <w:szCs w:val="28"/>
        </w:rPr>
        <w:t xml:space="preserve">торії для учнів, які закінчили </w:t>
      </w:r>
      <w:r w:rsidRPr="00844FF8">
        <w:rPr>
          <w:rFonts w:ascii="Times New Roman" w:hAnsi="Times New Roman"/>
          <w:b/>
          <w:i/>
          <w:sz w:val="28"/>
          <w:szCs w:val="28"/>
          <w:lang w:val="ru-RU"/>
        </w:rPr>
        <w:t>10</w:t>
      </w:r>
      <w:r>
        <w:rPr>
          <w:rFonts w:ascii="Times New Roman" w:hAnsi="Times New Roman"/>
          <w:b/>
          <w:i/>
          <w:sz w:val="28"/>
          <w:szCs w:val="28"/>
        </w:rPr>
        <w:t xml:space="preserve"> клас та перейшли до </w:t>
      </w:r>
      <w:r w:rsidRPr="00844FF8">
        <w:rPr>
          <w:rFonts w:ascii="Times New Roman" w:hAnsi="Times New Roman"/>
          <w:b/>
          <w:i/>
          <w:sz w:val="28"/>
          <w:szCs w:val="28"/>
          <w:lang w:val="ru-RU"/>
        </w:rPr>
        <w:t>11</w:t>
      </w:r>
      <w:r w:rsidRPr="00844FF8">
        <w:rPr>
          <w:rFonts w:ascii="Times New Roman" w:hAnsi="Times New Roman"/>
          <w:b/>
          <w:i/>
          <w:sz w:val="28"/>
          <w:szCs w:val="28"/>
        </w:rPr>
        <w:t xml:space="preserve"> класу</w:t>
      </w:r>
    </w:p>
    <w:p w:rsidR="009C7010" w:rsidRPr="008047EE" w:rsidRDefault="009C7010" w:rsidP="00D641FC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Перед вами відомі історичні постаті України. Назвіть, хто зображений на цих світлинах та їх місце в історії України.</w:t>
      </w:r>
    </w:p>
    <w:p w:rsidR="009C7010" w:rsidRPr="008047EE" w:rsidRDefault="009C7010" w:rsidP="00D641FC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Всього за виконання всього завдання 15 б.</w:t>
      </w:r>
    </w:p>
    <w:tbl>
      <w:tblPr>
        <w:tblW w:w="889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24"/>
        <w:gridCol w:w="2224"/>
        <w:gridCol w:w="2224"/>
        <w:gridCol w:w="2225"/>
      </w:tblGrid>
      <w:tr w:rsidR="009C7010" w:rsidRPr="00E91E81" w:rsidTr="00E91E81">
        <w:tc>
          <w:tcPr>
            <w:tcW w:w="2224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49278A">
              <w:rPr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Результат пошуку зображень за запитом &quot;євген коновалець&quot;" style="width:98.25pt;height:131.25pt;visibility:visible">
                  <v:imagedata r:id="rId5" o:title="" cropbottom="11291f"/>
                </v:shape>
              </w:pict>
            </w:r>
          </w:p>
        </w:tc>
        <w:tc>
          <w:tcPr>
            <w:tcW w:w="2224" w:type="dxa"/>
            <w:vAlign w:val="center"/>
          </w:tcPr>
          <w:p w:rsidR="009C7010" w:rsidRPr="00E91E81" w:rsidRDefault="009C7010" w:rsidP="00E91E81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  <w:r w:rsidRPr="0049278A">
              <w:rPr>
                <w:noProof/>
                <w:lang w:val="ru-RU" w:eastAsia="ru-RU"/>
              </w:rPr>
              <w:pict>
                <v:shape id="Рисунок 1" o:spid="_x0000_i1026" type="#_x0000_t75" alt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pcy;&amp;iecy;&amp;tcy;&amp;lcy;&amp;yucy;&amp;rcy;&amp;acy;&quot;" style="width:96.75pt;height:132pt;visibility:visible">
                  <v:imagedata r:id="rId6" o:title=""/>
                </v:shape>
              </w:pict>
            </w:r>
          </w:p>
        </w:tc>
        <w:tc>
          <w:tcPr>
            <w:tcW w:w="2224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-20"/>
              <w:rPr>
                <w:rFonts w:ascii="Times New Roman" w:hAnsi="Times New Roman"/>
                <w:sz w:val="28"/>
                <w:szCs w:val="28"/>
              </w:rPr>
            </w:pPr>
            <w:r w:rsidRPr="0049278A">
              <w:rPr>
                <w:noProof/>
                <w:lang w:val="ru-RU" w:eastAsia="ru-RU"/>
              </w:rPr>
              <w:pict>
                <v:shape id="Рисунок 6" o:spid="_x0000_i1027" type="#_x0000_t75" style="width:108pt;height:129.75pt;visibility:visible">
                  <v:imagedata r:id="rId7" o:title="" croptop="1240f" cropbottom="15134f" cropleft="2860f" cropright="2949f"/>
                </v:shape>
              </w:pict>
            </w:r>
          </w:p>
        </w:tc>
        <w:tc>
          <w:tcPr>
            <w:tcW w:w="2225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49278A">
              <w:rPr>
                <w:noProof/>
                <w:lang w:val="ru-RU" w:eastAsia="ru-RU"/>
              </w:rPr>
              <w:pict>
                <v:shape id="Рисунок 9" o:spid="_x0000_i1028" type="#_x0000_t75" style="width:99pt;height:131.25pt;visibility:visible">
                  <v:imagedata r:id="rId8" o:title=""/>
                </v:shape>
              </w:pict>
            </w:r>
          </w:p>
        </w:tc>
      </w:tr>
      <w:tr w:rsidR="009C7010" w:rsidRPr="00E91E81" w:rsidTr="00E91E81">
        <w:tc>
          <w:tcPr>
            <w:tcW w:w="2224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24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24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225" w:type="dxa"/>
            <w:vAlign w:val="center"/>
          </w:tcPr>
          <w:p w:rsidR="009C7010" w:rsidRPr="00E91E81" w:rsidRDefault="009C7010" w:rsidP="00E91E81">
            <w:pPr>
              <w:pStyle w:val="ListParagraph"/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9C7010" w:rsidRPr="00844FF8" w:rsidRDefault="009C7010" w:rsidP="00D641F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86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1477"/>
        <w:gridCol w:w="2191"/>
        <w:gridCol w:w="4559"/>
      </w:tblGrid>
      <w:tr w:rsidR="009C7010" w:rsidRPr="00E91E81" w:rsidTr="00E91E81">
        <w:tc>
          <w:tcPr>
            <w:tcW w:w="425" w:type="dxa"/>
          </w:tcPr>
          <w:p w:rsidR="009C7010" w:rsidRPr="00E91E81" w:rsidRDefault="009C7010" w:rsidP="00E91E8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477" w:type="dxa"/>
          </w:tcPr>
          <w:p w:rsidR="009C7010" w:rsidRPr="00E91E81" w:rsidRDefault="009C7010" w:rsidP="00E91E81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Буква</w:t>
            </w:r>
          </w:p>
        </w:tc>
        <w:tc>
          <w:tcPr>
            <w:tcW w:w="2191" w:type="dxa"/>
          </w:tcPr>
          <w:p w:rsidR="009C7010" w:rsidRPr="00E91E81" w:rsidRDefault="009C7010" w:rsidP="00E91E81">
            <w:pPr>
              <w:spacing w:after="0" w:line="240" w:lineRule="auto"/>
              <w:ind w:left="1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Прізвище</w:t>
            </w:r>
          </w:p>
        </w:tc>
        <w:tc>
          <w:tcPr>
            <w:tcW w:w="4559" w:type="dxa"/>
          </w:tcPr>
          <w:p w:rsidR="009C7010" w:rsidRPr="00E91E81" w:rsidRDefault="009C7010" w:rsidP="00E91E81">
            <w:pPr>
              <w:spacing w:after="0" w:line="240" w:lineRule="auto"/>
              <w:ind w:left="1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Місце в історії</w:t>
            </w:r>
          </w:p>
        </w:tc>
      </w:tr>
      <w:tr w:rsidR="009C7010" w:rsidRPr="00E91E81" w:rsidTr="00E91E81">
        <w:tc>
          <w:tcPr>
            <w:tcW w:w="425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7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9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7010" w:rsidRPr="00E91E81" w:rsidTr="00E91E81">
        <w:tc>
          <w:tcPr>
            <w:tcW w:w="425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77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9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7010" w:rsidRPr="00E91E81" w:rsidTr="00E91E81">
        <w:tc>
          <w:tcPr>
            <w:tcW w:w="425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77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9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7010" w:rsidRPr="00E91E81" w:rsidTr="00E91E81">
        <w:tc>
          <w:tcPr>
            <w:tcW w:w="425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1E8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77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9" w:type="dxa"/>
          </w:tcPr>
          <w:p w:rsidR="009C7010" w:rsidRPr="00E91E81" w:rsidRDefault="009C7010" w:rsidP="00E91E8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7010" w:rsidRPr="008047EE" w:rsidRDefault="009C7010" w:rsidP="00D641F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 xml:space="preserve">Подумайте, кому з цих діячів присвячені слова </w:t>
      </w:r>
      <w:r>
        <w:rPr>
          <w:rFonts w:ascii="Times New Roman" w:hAnsi="Times New Roman"/>
          <w:sz w:val="28"/>
          <w:szCs w:val="28"/>
        </w:rPr>
        <w:t>вірша</w:t>
      </w:r>
      <w:r w:rsidRPr="008047EE">
        <w:rPr>
          <w:rFonts w:ascii="Times New Roman" w:hAnsi="Times New Roman"/>
          <w:sz w:val="28"/>
          <w:szCs w:val="28"/>
        </w:rPr>
        <w:t>:</w:t>
      </w:r>
    </w:p>
    <w:p w:rsidR="009C7010" w:rsidRPr="008047EE" w:rsidRDefault="009C7010" w:rsidP="00D641F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«Сім літер, що палають в слові «Україна» / Сім літер, що вогнем лягли на Монпарнас, / І сім зрадливих куль на вулиці Расіна…»</w:t>
      </w:r>
    </w:p>
    <w:p w:rsidR="009C7010" w:rsidRPr="00844FF8" w:rsidRDefault="009C7010" w:rsidP="00D641F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Визначте 5 найбільш важл</w:t>
      </w:r>
      <w:r>
        <w:rPr>
          <w:rFonts w:ascii="Times New Roman" w:hAnsi="Times New Roman"/>
          <w:sz w:val="28"/>
          <w:szCs w:val="28"/>
        </w:rPr>
        <w:t>ивих фактів з його біографії</w:t>
      </w:r>
      <w:r w:rsidRPr="00844FF8">
        <w:rPr>
          <w:rFonts w:ascii="Times New Roman" w:hAnsi="Times New Roman"/>
          <w:sz w:val="28"/>
          <w:szCs w:val="28"/>
        </w:rPr>
        <w:t>.</w:t>
      </w:r>
    </w:p>
    <w:p w:rsidR="009C7010" w:rsidRPr="008047EE" w:rsidRDefault="009C7010" w:rsidP="00D641FC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 xml:space="preserve">Уявіть, що ви працюєте в архіві. Перед вами два польських плакати першої чверті ХХ ст. Надписи на плакатах: «Бий більшовика!», «Поляки, до зброї!» </w:t>
      </w:r>
    </w:p>
    <w:p w:rsidR="009C7010" w:rsidRPr="008047EE" w:rsidRDefault="009C7010" w:rsidP="00D641FC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Всього 10б.</w:t>
      </w:r>
    </w:p>
    <w:p w:rsidR="009C7010" w:rsidRPr="008047EE" w:rsidRDefault="009C7010" w:rsidP="00D641FC">
      <w:pPr>
        <w:pStyle w:val="ListParagraph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12" o:spid="_x0000_s1026" type="#_x0000_t75" style="position:absolute;left:0;text-align:left;margin-left:357.75pt;margin-top:-6.85pt;width:153.1pt;height:219.35pt;z-index:-251658240;visibility:visible" wrapcoords="1588 1184 1588 20416 19906 20416 19906 1184 1588 118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">
            <v:imagedata r:id="rId9" o:title=""/>
            <o:lock v:ext="edit" aspectratio="f"/>
            <w10:wrap type="tight"/>
          </v:shape>
        </w:pict>
      </w:r>
      <w:r>
        <w:rPr>
          <w:noProof/>
          <w:lang w:val="ru-RU" w:eastAsia="ru-RU"/>
        </w:rPr>
        <w:pict>
          <v:shape id="Рисунок 13" o:spid="_x0000_s1027" type="#_x0000_t75" style="position:absolute;left:0;text-align:left;margin-left:213.05pt;margin-top:-6.85pt;width:164.65pt;height:219.35pt;z-index:-251659264;visibility:visible" wrapcoords="1473 1184 1473 20416 20029 20416 20029 1184 1473 118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">
            <v:imagedata r:id="rId10" o:title=""/>
            <o:lock v:ext="edit" aspectratio="f"/>
            <w10:wrap type="tight"/>
          </v:shape>
        </w:pict>
      </w:r>
      <w:r w:rsidRPr="008047EE">
        <w:rPr>
          <w:rFonts w:ascii="Times New Roman" w:hAnsi="Times New Roman"/>
          <w:sz w:val="28"/>
          <w:szCs w:val="28"/>
        </w:rPr>
        <w:t>Визначте, яким історичним подіям присвячені ці плакати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C7010" w:rsidRPr="008047EE" w:rsidRDefault="009C7010" w:rsidP="00D641FC">
      <w:pPr>
        <w:pStyle w:val="ListParagraph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Визначте час історичних подій.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C7010" w:rsidRPr="008047EE" w:rsidRDefault="009C7010" w:rsidP="00D641FC">
      <w:pPr>
        <w:pStyle w:val="ListParagraph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Під якою історичною назвою ці події увійшли в літературу?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C7010" w:rsidRPr="008047EE" w:rsidRDefault="009C7010" w:rsidP="00D641FC">
      <w:pPr>
        <w:pStyle w:val="ListParagraph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Чим завершились ці події</w:t>
      </w:r>
      <w:r>
        <w:rPr>
          <w:rFonts w:ascii="Times New Roman" w:hAnsi="Times New Roman"/>
          <w:sz w:val="28"/>
          <w:szCs w:val="28"/>
        </w:rPr>
        <w:t>?</w:t>
      </w:r>
    </w:p>
    <w:p w:rsidR="009C7010" w:rsidRPr="008047EE" w:rsidRDefault="009C7010" w:rsidP="00D641FC">
      <w:pPr>
        <w:pStyle w:val="ListParagraph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>Які наслідки ці події мали для України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C7010" w:rsidRPr="00844FF8" w:rsidRDefault="009C7010" w:rsidP="00844FF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C7010" w:rsidRDefault="009C7010" w:rsidP="00DF3FFB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Прочитайте документ: «7 червня майже без набоїв, самими багнетами українці атакували дивізії Галлера… Загарбники покотилися геть, їх переслідували, захоплювали полонених…» </w:t>
      </w:r>
    </w:p>
    <w:p w:rsidR="009C7010" w:rsidRDefault="009C7010" w:rsidP="00DF3FF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Визначте про яку історичну подію йдеться. </w:t>
      </w:r>
    </w:p>
    <w:p w:rsidR="009C7010" w:rsidRDefault="009C7010" w:rsidP="00DF3FF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Визначте час цієї події. </w:t>
      </w:r>
    </w:p>
    <w:p w:rsidR="009C7010" w:rsidRDefault="009C7010" w:rsidP="00DF3FF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Трьома реченнями визначте історичне значення цієї події. </w:t>
      </w:r>
    </w:p>
    <w:p w:rsidR="009C7010" w:rsidRPr="00DF3FFB" w:rsidRDefault="009C7010" w:rsidP="00DF3FFB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Всього 10б.</w:t>
      </w:r>
    </w:p>
    <w:p w:rsidR="009C7010" w:rsidRDefault="009C7010" w:rsidP="00D641FC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047EE">
        <w:rPr>
          <w:rFonts w:ascii="Times New Roman" w:hAnsi="Times New Roman"/>
          <w:sz w:val="28"/>
          <w:szCs w:val="28"/>
        </w:rPr>
        <w:t xml:space="preserve">Історична задача: </w:t>
      </w:r>
      <w:r>
        <w:rPr>
          <w:rFonts w:ascii="Times New Roman" w:hAnsi="Times New Roman"/>
          <w:sz w:val="28"/>
          <w:szCs w:val="28"/>
        </w:rPr>
        <w:t xml:space="preserve">Під час відвідування о.Тіхоні (озеро Болотон) українські туристи побачили невідомий пам’ятник з надписом «Королю Угорщини Андрошу та королеві Угорщини-України Анастасії». </w:t>
      </w:r>
    </w:p>
    <w:p w:rsidR="009C7010" w:rsidRDefault="009C7010" w:rsidP="00071C1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Подумайте, в зв’язку з якими історичними подіями тут міг з’явитися цей пам’ятник. </w:t>
      </w:r>
    </w:p>
    <w:p w:rsidR="009C7010" w:rsidRPr="00071C10" w:rsidRDefault="009C7010" w:rsidP="00071C1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1C10">
        <w:rPr>
          <w:rFonts w:ascii="Times New Roman" w:hAnsi="Times New Roman"/>
          <w:sz w:val="28"/>
          <w:szCs w:val="28"/>
        </w:rPr>
        <w:t>Дайте 5 основних характеристик</w:t>
      </w:r>
      <w:r>
        <w:rPr>
          <w:rFonts w:ascii="Times New Roman" w:hAnsi="Times New Roman"/>
          <w:sz w:val="28"/>
          <w:szCs w:val="28"/>
        </w:rPr>
        <w:t xml:space="preserve"> (доба «шлюбної дипломатії»)</w:t>
      </w:r>
      <w:r w:rsidRPr="00071C10">
        <w:rPr>
          <w:rFonts w:ascii="Times New Roman" w:hAnsi="Times New Roman"/>
          <w:sz w:val="28"/>
          <w:szCs w:val="28"/>
        </w:rPr>
        <w:t>, які визначають в цей ча</w:t>
      </w:r>
      <w:r>
        <w:rPr>
          <w:rFonts w:ascii="Times New Roman" w:hAnsi="Times New Roman"/>
          <w:sz w:val="28"/>
          <w:szCs w:val="28"/>
        </w:rPr>
        <w:t xml:space="preserve">с становище України-Русі. </w:t>
      </w:r>
    </w:p>
    <w:p w:rsidR="009C7010" w:rsidRPr="008047EE" w:rsidRDefault="009C7010" w:rsidP="00544708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Всього 15б.</w:t>
      </w:r>
    </w:p>
    <w:sectPr w:rsidR="009C7010" w:rsidRPr="008047EE" w:rsidSect="00D641FC">
      <w:pgSz w:w="11906" w:h="16838"/>
      <w:pgMar w:top="1134" w:right="850" w:bottom="1135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23455"/>
    <w:multiLevelType w:val="hybridMultilevel"/>
    <w:tmpl w:val="3ADEE64C"/>
    <w:lvl w:ilvl="0" w:tplc="FA2AC8CA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3F003231"/>
    <w:multiLevelType w:val="hybridMultilevel"/>
    <w:tmpl w:val="40BA90E4"/>
    <w:lvl w:ilvl="0" w:tplc="B59230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49C83E4D"/>
    <w:multiLevelType w:val="hybridMultilevel"/>
    <w:tmpl w:val="622A3A40"/>
    <w:lvl w:ilvl="0" w:tplc="1A06C8C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6DA776A4"/>
    <w:multiLevelType w:val="hybridMultilevel"/>
    <w:tmpl w:val="8E188FB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F75"/>
    <w:rsid w:val="00071C10"/>
    <w:rsid w:val="000B5C8C"/>
    <w:rsid w:val="00100EFE"/>
    <w:rsid w:val="00130224"/>
    <w:rsid w:val="00136B03"/>
    <w:rsid w:val="00151D86"/>
    <w:rsid w:val="001A431A"/>
    <w:rsid w:val="001E59A2"/>
    <w:rsid w:val="002A247C"/>
    <w:rsid w:val="003072F3"/>
    <w:rsid w:val="003F65AF"/>
    <w:rsid w:val="00462909"/>
    <w:rsid w:val="0049278A"/>
    <w:rsid w:val="00544708"/>
    <w:rsid w:val="005561E4"/>
    <w:rsid w:val="005E6D5E"/>
    <w:rsid w:val="006731AD"/>
    <w:rsid w:val="006926C0"/>
    <w:rsid w:val="006A2EDA"/>
    <w:rsid w:val="006E73B3"/>
    <w:rsid w:val="006F2F7D"/>
    <w:rsid w:val="00754A40"/>
    <w:rsid w:val="00763F75"/>
    <w:rsid w:val="008047EE"/>
    <w:rsid w:val="008203F8"/>
    <w:rsid w:val="0082268E"/>
    <w:rsid w:val="00844FF8"/>
    <w:rsid w:val="009C7010"/>
    <w:rsid w:val="009E28F5"/>
    <w:rsid w:val="009E7EE7"/>
    <w:rsid w:val="00A1294C"/>
    <w:rsid w:val="00B046E7"/>
    <w:rsid w:val="00B527CE"/>
    <w:rsid w:val="00B9638D"/>
    <w:rsid w:val="00BB6C58"/>
    <w:rsid w:val="00BC4D44"/>
    <w:rsid w:val="00C13E5F"/>
    <w:rsid w:val="00C31D22"/>
    <w:rsid w:val="00D31C70"/>
    <w:rsid w:val="00D61DDD"/>
    <w:rsid w:val="00D641FC"/>
    <w:rsid w:val="00D87C5B"/>
    <w:rsid w:val="00DB5526"/>
    <w:rsid w:val="00DF3FFB"/>
    <w:rsid w:val="00E30EF3"/>
    <w:rsid w:val="00E91E81"/>
    <w:rsid w:val="00EE695D"/>
    <w:rsid w:val="00F25BD5"/>
    <w:rsid w:val="00F72475"/>
    <w:rsid w:val="00FB1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224"/>
    <w:pPr>
      <w:spacing w:after="200" w:line="276" w:lineRule="auto"/>
    </w:pPr>
    <w:rPr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E7EE7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9E7EE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E7EE7"/>
    <w:rPr>
      <w:rFonts w:cs="Times New Roman"/>
      <w:b/>
      <w:sz w:val="24"/>
      <w:lang w:val="uk-UA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7EE7"/>
    <w:rPr>
      <w:rFonts w:ascii="Cambria" w:hAnsi="Cambria" w:cs="Times New Roman"/>
      <w:b/>
      <w:bCs/>
      <w:color w:val="4F81BD"/>
      <w:sz w:val="26"/>
      <w:szCs w:val="26"/>
      <w:lang w:val="uk-UA" w:eastAsia="uk-UA" w:bidi="ar-SA"/>
    </w:rPr>
  </w:style>
  <w:style w:type="paragraph" w:styleId="ListParagraph">
    <w:name w:val="List Paragraph"/>
    <w:basedOn w:val="Normal"/>
    <w:uiPriority w:val="99"/>
    <w:qFormat/>
    <w:rsid w:val="00763F75"/>
    <w:pPr>
      <w:ind w:left="720"/>
      <w:contextualSpacing/>
    </w:pPr>
  </w:style>
  <w:style w:type="table" w:styleId="TableGrid">
    <w:name w:val="Table Grid"/>
    <w:basedOn w:val="TableNormal"/>
    <w:uiPriority w:val="99"/>
    <w:rsid w:val="00763F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6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3F75"/>
    <w:rPr>
      <w:rFonts w:ascii="Tahoma" w:hAnsi="Tahoma" w:cs="Tahoma"/>
      <w:sz w:val="16"/>
      <w:szCs w:val="16"/>
      <w:lang w:val="uk-UA"/>
    </w:rPr>
  </w:style>
  <w:style w:type="character" w:customStyle="1" w:styleId="TitleChar">
    <w:name w:val="Title Char"/>
    <w:uiPriority w:val="99"/>
    <w:locked/>
    <w:rsid w:val="009E7EE7"/>
    <w:rPr>
      <w:sz w:val="24"/>
      <w:lang w:val="uk-UA" w:eastAsia="ru-RU"/>
    </w:rPr>
  </w:style>
  <w:style w:type="paragraph" w:styleId="Title">
    <w:name w:val="Title"/>
    <w:basedOn w:val="Normal"/>
    <w:link w:val="TitleChar1"/>
    <w:uiPriority w:val="99"/>
    <w:qFormat/>
    <w:locked/>
    <w:rsid w:val="009E7EE7"/>
    <w:pPr>
      <w:spacing w:after="0" w:line="240" w:lineRule="auto"/>
      <w:jc w:val="center"/>
    </w:pPr>
    <w:rPr>
      <w:sz w:val="24"/>
      <w:szCs w:val="20"/>
      <w:lang w:eastAsia="ru-RU"/>
    </w:rPr>
  </w:style>
  <w:style w:type="character" w:customStyle="1" w:styleId="TitleChar1">
    <w:name w:val="Title Char1"/>
    <w:basedOn w:val="DefaultParagraphFont"/>
    <w:link w:val="Title"/>
    <w:uiPriority w:val="99"/>
    <w:locked/>
    <w:rsid w:val="0049278A"/>
    <w:rPr>
      <w:rFonts w:ascii="Cambria" w:hAnsi="Cambria" w:cs="Times New Roman"/>
      <w:b/>
      <w:bCs/>
      <w:kern w:val="28"/>
      <w:sz w:val="32"/>
      <w:szCs w:val="32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49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153</TotalTime>
  <Pages>2</Pages>
  <Words>271</Words>
  <Characters>1548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22</cp:revision>
  <cp:lastPrinted>2018-01-31T10:53:00Z</cp:lastPrinted>
  <dcterms:created xsi:type="dcterms:W3CDTF">2018-01-29T12:00:00Z</dcterms:created>
  <dcterms:modified xsi:type="dcterms:W3CDTF">2018-07-09T07:16:00Z</dcterms:modified>
</cp:coreProperties>
</file>